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78DAA" w14:textId="499C61EA" w:rsidR="00A85964" w:rsidRDefault="002F56E9">
      <w:pPr>
        <w:rPr>
          <w:sz w:val="24"/>
          <w:szCs w:val="24"/>
        </w:rPr>
      </w:pPr>
      <w:r>
        <w:rPr>
          <w:b/>
          <w:sz w:val="24"/>
          <w:szCs w:val="24"/>
        </w:rPr>
        <w:t xml:space="preserve">Til: </w:t>
      </w:r>
      <w:r w:rsidR="00346551">
        <w:rPr>
          <w:sz w:val="24"/>
          <w:szCs w:val="24"/>
        </w:rPr>
        <w:tab/>
      </w:r>
      <w:r w:rsidR="00346551">
        <w:rPr>
          <w:sz w:val="24"/>
          <w:szCs w:val="24"/>
        </w:rPr>
        <w:tab/>
      </w:r>
      <w:r>
        <w:rPr>
          <w:sz w:val="24"/>
          <w:szCs w:val="24"/>
        </w:rPr>
        <w:t xml:space="preserve">Studentutvalget ved SV-fakultetet </w:t>
      </w:r>
      <w:r>
        <w:rPr>
          <w:sz w:val="24"/>
          <w:szCs w:val="24"/>
        </w:rPr>
        <w:tab/>
      </w:r>
      <w:r>
        <w:rPr>
          <w:sz w:val="24"/>
          <w:szCs w:val="24"/>
        </w:rPr>
        <w:tab/>
      </w:r>
    </w:p>
    <w:p w14:paraId="456F512C" w14:textId="0F652647" w:rsidR="00A85964" w:rsidRPr="00346551" w:rsidRDefault="002F56E9">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5A89E3B1" w14:textId="77777777" w:rsidR="00A85964" w:rsidRDefault="00A85964"/>
    <w:p w14:paraId="76F0EDEA" w14:textId="18F5DE10" w:rsidR="00A85964" w:rsidRDefault="002F56E9">
      <w:pPr>
        <w:pBdr>
          <w:bottom w:val="single" w:sz="6" w:space="1" w:color="000000"/>
        </w:pBdr>
        <w:rPr>
          <w:b/>
          <w:sz w:val="32"/>
          <w:szCs w:val="32"/>
        </w:rPr>
      </w:pPr>
      <w:r>
        <w:rPr>
          <w:b/>
          <w:sz w:val="32"/>
          <w:szCs w:val="32"/>
        </w:rPr>
        <w:t xml:space="preserve">Innkalling til </w:t>
      </w:r>
      <w:r w:rsidR="00346551">
        <w:rPr>
          <w:b/>
          <w:sz w:val="32"/>
          <w:szCs w:val="32"/>
        </w:rPr>
        <w:t xml:space="preserve">ordinært SVSU-møte </w:t>
      </w:r>
      <w:r w:rsidR="00623C70">
        <w:rPr>
          <w:b/>
          <w:sz w:val="32"/>
          <w:szCs w:val="32"/>
        </w:rPr>
        <w:t>20</w:t>
      </w:r>
      <w:r w:rsidR="00346551">
        <w:rPr>
          <w:b/>
          <w:sz w:val="32"/>
          <w:szCs w:val="32"/>
        </w:rPr>
        <w:t>.</w:t>
      </w:r>
      <w:r w:rsidR="00623C70">
        <w:rPr>
          <w:b/>
          <w:sz w:val="32"/>
          <w:szCs w:val="32"/>
        </w:rPr>
        <w:t>01</w:t>
      </w:r>
      <w:r w:rsidR="00346551">
        <w:rPr>
          <w:b/>
          <w:sz w:val="32"/>
          <w:szCs w:val="32"/>
        </w:rPr>
        <w:t>.2</w:t>
      </w:r>
      <w:r w:rsidR="00623C70">
        <w:rPr>
          <w:b/>
          <w:sz w:val="32"/>
          <w:szCs w:val="32"/>
        </w:rPr>
        <w:t>5</w:t>
      </w:r>
    </w:p>
    <w:p w14:paraId="13E42A70" w14:textId="77777777" w:rsidR="00A85964" w:rsidRDefault="00A85964">
      <w:pPr>
        <w:rPr>
          <w:b/>
          <w:sz w:val="32"/>
          <w:szCs w:val="32"/>
        </w:rPr>
      </w:pPr>
    </w:p>
    <w:p w14:paraId="333CCB0D" w14:textId="784511C8" w:rsidR="00A85964" w:rsidRPr="00346551" w:rsidRDefault="002F56E9">
      <w:pPr>
        <w:rPr>
          <w:sz w:val="24"/>
          <w:szCs w:val="24"/>
        </w:rPr>
      </w:pPr>
      <w:r w:rsidRPr="00346551">
        <w:rPr>
          <w:b/>
          <w:sz w:val="24"/>
          <w:szCs w:val="24"/>
        </w:rPr>
        <w:t xml:space="preserve">Møtedag: </w:t>
      </w:r>
      <w:r w:rsidRPr="00346551">
        <w:rPr>
          <w:b/>
          <w:sz w:val="24"/>
          <w:szCs w:val="24"/>
        </w:rPr>
        <w:tab/>
      </w:r>
      <w:r w:rsidR="00623C70">
        <w:rPr>
          <w:sz w:val="24"/>
          <w:szCs w:val="24"/>
        </w:rPr>
        <w:t>20</w:t>
      </w:r>
      <w:r w:rsidR="00346551" w:rsidRPr="00346551">
        <w:rPr>
          <w:sz w:val="24"/>
          <w:szCs w:val="24"/>
        </w:rPr>
        <w:t xml:space="preserve">. </w:t>
      </w:r>
      <w:r w:rsidR="00623C70">
        <w:rPr>
          <w:sz w:val="24"/>
          <w:szCs w:val="24"/>
        </w:rPr>
        <w:t>januar</w:t>
      </w:r>
      <w:r w:rsidR="00346551" w:rsidRPr="00346551">
        <w:rPr>
          <w:sz w:val="24"/>
          <w:szCs w:val="24"/>
        </w:rPr>
        <w:t xml:space="preserve"> 202</w:t>
      </w:r>
      <w:r w:rsidR="00623C70">
        <w:rPr>
          <w:sz w:val="24"/>
          <w:szCs w:val="24"/>
        </w:rPr>
        <w:t>5</w:t>
      </w:r>
    </w:p>
    <w:p w14:paraId="36E5545C" w14:textId="4AD5085D" w:rsidR="00346551" w:rsidRPr="00346551" w:rsidRDefault="002F56E9">
      <w:pPr>
        <w:rPr>
          <w:sz w:val="24"/>
          <w:szCs w:val="24"/>
        </w:rPr>
      </w:pPr>
      <w:r w:rsidRPr="00346551">
        <w:rPr>
          <w:b/>
          <w:sz w:val="24"/>
          <w:szCs w:val="24"/>
        </w:rPr>
        <w:t>Møtetid:</w:t>
      </w:r>
      <w:r w:rsidRPr="00346551">
        <w:rPr>
          <w:sz w:val="24"/>
          <w:szCs w:val="24"/>
        </w:rPr>
        <w:tab/>
      </w:r>
      <w:r w:rsidR="00346551" w:rsidRPr="00346551">
        <w:rPr>
          <w:sz w:val="24"/>
          <w:szCs w:val="24"/>
        </w:rPr>
        <w:t>16.15-18.00</w:t>
      </w:r>
    </w:p>
    <w:p w14:paraId="3390030C" w14:textId="7FD87DCE" w:rsidR="00A85964" w:rsidRPr="00346551" w:rsidRDefault="002F56E9">
      <w:pPr>
        <w:rPr>
          <w:sz w:val="24"/>
          <w:szCs w:val="24"/>
        </w:rPr>
      </w:pPr>
      <w:r w:rsidRPr="00346551">
        <w:rPr>
          <w:b/>
          <w:sz w:val="24"/>
          <w:szCs w:val="24"/>
        </w:rPr>
        <w:t xml:space="preserve">Sted: </w:t>
      </w:r>
      <w:r w:rsidRPr="00346551">
        <w:rPr>
          <w:b/>
          <w:sz w:val="24"/>
          <w:szCs w:val="24"/>
        </w:rPr>
        <w:tab/>
      </w:r>
      <w:r w:rsidRPr="00346551">
        <w:rPr>
          <w:b/>
          <w:sz w:val="24"/>
          <w:szCs w:val="24"/>
        </w:rPr>
        <w:tab/>
      </w:r>
      <w:r w:rsidR="00346551" w:rsidRPr="00346551">
        <w:rPr>
          <w:sz w:val="24"/>
          <w:szCs w:val="24"/>
        </w:rPr>
        <w:t>Seminarrom 134, Harriet Holters Hus</w:t>
      </w:r>
    </w:p>
    <w:p w14:paraId="36D1A54C" w14:textId="77777777" w:rsidR="00A85964" w:rsidRDefault="00A85964">
      <w:pPr>
        <w:pBdr>
          <w:bottom w:val="single" w:sz="6" w:space="1" w:color="000000"/>
        </w:pBdr>
      </w:pPr>
    </w:p>
    <w:p w14:paraId="23BF2875" w14:textId="77777777" w:rsidR="00A85964" w:rsidRDefault="00A85964"/>
    <w:p w14:paraId="7684B51B" w14:textId="77777777" w:rsidR="00F978F3" w:rsidRDefault="00F978F3"/>
    <w:p w14:paraId="09D9E96D" w14:textId="3BC475F2" w:rsidR="00F978F3" w:rsidRDefault="00F978F3">
      <w:r>
        <w:t>Møte startet 16.17</w:t>
      </w:r>
    </w:p>
    <w:p w14:paraId="08F023CA" w14:textId="027CFC12" w:rsidR="00F978F3" w:rsidRDefault="00F978F3">
      <w:r>
        <w:t>Til stede: Haakon, Hanne, Jenny, Jo-Sigurd, Lavrans, Maren Desiree, Vilde, Alexandre, Christiane og Gard.</w:t>
      </w:r>
    </w:p>
    <w:p w14:paraId="3A9EA68C" w14:textId="60B01E0C" w:rsidR="00F978F3" w:rsidRDefault="00F978F3">
      <w:r>
        <w:t>Fraværende: Ashti, Hilde, Maria, Martha og Sofia.</w:t>
      </w:r>
    </w:p>
    <w:p w14:paraId="5CF7DEC6" w14:textId="77777777" w:rsidR="00F978F3" w:rsidRDefault="00F978F3"/>
    <w:p w14:paraId="777FCDCB" w14:textId="77777777" w:rsidR="00A85964" w:rsidRDefault="002F56E9">
      <w:pPr>
        <w:rPr>
          <w:b/>
          <w:sz w:val="28"/>
          <w:szCs w:val="28"/>
        </w:rPr>
      </w:pPr>
      <w:r>
        <w:rPr>
          <w:b/>
          <w:sz w:val="28"/>
          <w:szCs w:val="28"/>
        </w:rPr>
        <w:t>Konstitueringssaker</w:t>
      </w:r>
    </w:p>
    <w:p w14:paraId="7D06D4E9" w14:textId="77777777" w:rsidR="00A85964" w:rsidRDefault="00A85964">
      <w:pPr>
        <w:rPr>
          <w:sz w:val="24"/>
          <w:szCs w:val="24"/>
        </w:rPr>
      </w:pPr>
    </w:p>
    <w:p w14:paraId="0A22EBB4" w14:textId="77777777" w:rsidR="00A85964" w:rsidRDefault="002F56E9">
      <w:pPr>
        <w:rPr>
          <w:b/>
          <w:sz w:val="24"/>
          <w:szCs w:val="24"/>
        </w:rPr>
      </w:pPr>
      <w:r>
        <w:rPr>
          <w:b/>
          <w:sz w:val="24"/>
          <w:szCs w:val="24"/>
        </w:rPr>
        <w:t>Sak nr. 1</w:t>
      </w:r>
      <w:r>
        <w:rPr>
          <w:b/>
          <w:sz w:val="24"/>
          <w:szCs w:val="24"/>
        </w:rPr>
        <w:tab/>
        <w:t>Godkjenning av innkalling og referat</w:t>
      </w:r>
      <w:r w:rsidR="00B54098">
        <w:rPr>
          <w:b/>
          <w:sz w:val="24"/>
          <w:szCs w:val="24"/>
        </w:rPr>
        <w:t xml:space="preserve"> fra forrige </w:t>
      </w:r>
      <w:r w:rsidR="00D210EA">
        <w:rPr>
          <w:b/>
          <w:sz w:val="24"/>
          <w:szCs w:val="24"/>
        </w:rPr>
        <w:t>SVSU-møte</w:t>
      </w:r>
    </w:p>
    <w:p w14:paraId="565FB7D3" w14:textId="0793D2D5" w:rsidR="00BA575E" w:rsidRDefault="00BA575E">
      <w:pPr>
        <w:rPr>
          <w:b/>
          <w:sz w:val="24"/>
          <w:szCs w:val="24"/>
        </w:rPr>
      </w:pPr>
      <w:r>
        <w:rPr>
          <w:b/>
          <w:sz w:val="24"/>
          <w:szCs w:val="24"/>
        </w:rPr>
        <w:tab/>
        <w:t>Godkjent</w:t>
      </w:r>
    </w:p>
    <w:p w14:paraId="78B91202" w14:textId="77777777" w:rsidR="00A85964" w:rsidRDefault="002F56E9">
      <w:pPr>
        <w:rPr>
          <w:b/>
          <w:sz w:val="24"/>
          <w:szCs w:val="24"/>
        </w:rPr>
      </w:pPr>
      <w:r>
        <w:rPr>
          <w:b/>
          <w:sz w:val="24"/>
          <w:szCs w:val="24"/>
        </w:rPr>
        <w:t>Sak nr. 2</w:t>
      </w:r>
      <w:r>
        <w:rPr>
          <w:b/>
          <w:sz w:val="24"/>
          <w:szCs w:val="24"/>
        </w:rPr>
        <w:tab/>
        <w:t>Valg av ordstyrer og referent</w:t>
      </w:r>
    </w:p>
    <w:p w14:paraId="6EF4CAB7" w14:textId="42603EBA" w:rsidR="00A85964" w:rsidRDefault="00BA575E">
      <w:r>
        <w:tab/>
        <w:t>Haakon som ordstyrer og Gard som referent</w:t>
      </w:r>
    </w:p>
    <w:p w14:paraId="1DA352C5" w14:textId="386F2FD9" w:rsidR="00BA575E" w:rsidRDefault="00BA575E">
      <w:r>
        <w:t>Valgt ved akklamasjon.</w:t>
      </w:r>
    </w:p>
    <w:p w14:paraId="2AD15976" w14:textId="77777777" w:rsidR="00BA575E" w:rsidRDefault="00BA575E"/>
    <w:p w14:paraId="4011AF37" w14:textId="77777777" w:rsidR="00A85964" w:rsidRDefault="002F56E9">
      <w:pPr>
        <w:rPr>
          <w:b/>
          <w:sz w:val="28"/>
          <w:szCs w:val="28"/>
        </w:rPr>
      </w:pPr>
      <w:r>
        <w:rPr>
          <w:b/>
          <w:sz w:val="28"/>
          <w:szCs w:val="28"/>
        </w:rPr>
        <w:t>Orienteringssaker</w:t>
      </w:r>
    </w:p>
    <w:p w14:paraId="017B97A4" w14:textId="77777777" w:rsidR="00A85964" w:rsidRDefault="00A85964">
      <w:pPr>
        <w:rPr>
          <w:b/>
          <w:sz w:val="28"/>
          <w:szCs w:val="28"/>
        </w:rPr>
      </w:pPr>
    </w:p>
    <w:p w14:paraId="7D752D11" w14:textId="77777777" w:rsidR="00A85964" w:rsidRDefault="002F56E9">
      <w:pPr>
        <w:rPr>
          <w:b/>
          <w:sz w:val="24"/>
          <w:szCs w:val="24"/>
        </w:rPr>
      </w:pPr>
      <w:bookmarkStart w:id="0" w:name="_heading=h.gjdgxs" w:colFirst="0" w:colLast="0"/>
      <w:bookmarkEnd w:id="0"/>
      <w:r>
        <w:rPr>
          <w:b/>
          <w:sz w:val="24"/>
          <w:szCs w:val="24"/>
        </w:rPr>
        <w:t>Sak nr. 3</w:t>
      </w:r>
      <w:r>
        <w:rPr>
          <w:b/>
          <w:sz w:val="24"/>
          <w:szCs w:val="24"/>
        </w:rPr>
        <w:tab/>
        <w:t>Orientering fra SVSU v/leder/nestleder</w:t>
      </w:r>
    </w:p>
    <w:p w14:paraId="5B4A8F05" w14:textId="56F46271" w:rsidR="00BA575E" w:rsidRDefault="00BA575E">
      <w:pPr>
        <w:rPr>
          <w:b/>
          <w:sz w:val="24"/>
          <w:szCs w:val="24"/>
        </w:rPr>
      </w:pPr>
      <w:r>
        <w:rPr>
          <w:b/>
          <w:sz w:val="24"/>
          <w:szCs w:val="24"/>
        </w:rPr>
        <w:tab/>
        <w:t xml:space="preserve">Haakon: Ikke skjedd så mye pga jul, vært i kontakt med flere av dere rundt småting, oppstart nå, lyst til å få til en del ting, vi har fått bankkonto. </w:t>
      </w:r>
    </w:p>
    <w:p w14:paraId="31BA8D31" w14:textId="77777777" w:rsidR="00BA575E" w:rsidRDefault="00BA575E">
      <w:pPr>
        <w:rPr>
          <w:b/>
          <w:sz w:val="24"/>
          <w:szCs w:val="24"/>
        </w:rPr>
      </w:pPr>
    </w:p>
    <w:p w14:paraId="134ED1C0" w14:textId="77777777" w:rsidR="00A85964" w:rsidRDefault="002F56E9" w:rsidP="00571477">
      <w:pPr>
        <w:rPr>
          <w:b/>
          <w:sz w:val="24"/>
          <w:szCs w:val="24"/>
        </w:rPr>
      </w:pPr>
      <w:r>
        <w:rPr>
          <w:b/>
          <w:sz w:val="24"/>
          <w:szCs w:val="24"/>
        </w:rPr>
        <w:t>Sak nr. 4</w:t>
      </w:r>
      <w:r>
        <w:rPr>
          <w:b/>
          <w:sz w:val="24"/>
          <w:szCs w:val="24"/>
        </w:rPr>
        <w:tab/>
        <w:t>Orientering fra FU/PU</w:t>
      </w:r>
    </w:p>
    <w:p w14:paraId="650E9864" w14:textId="423F71ED" w:rsidR="00BA575E" w:rsidRDefault="00BA575E" w:rsidP="00571477">
      <w:pPr>
        <w:rPr>
          <w:b/>
          <w:sz w:val="24"/>
          <w:szCs w:val="24"/>
        </w:rPr>
      </w:pPr>
      <w:r>
        <w:rPr>
          <w:b/>
          <w:sz w:val="24"/>
          <w:szCs w:val="24"/>
        </w:rPr>
        <w:tab/>
        <w:t>Vilde PSI: ikke vært noen møter siden sist.</w:t>
      </w:r>
    </w:p>
    <w:p w14:paraId="55512DE4" w14:textId="5298B473" w:rsidR="00BA575E" w:rsidRDefault="00BA575E" w:rsidP="00571477">
      <w:pPr>
        <w:rPr>
          <w:b/>
          <w:sz w:val="24"/>
          <w:szCs w:val="24"/>
        </w:rPr>
      </w:pPr>
      <w:r>
        <w:rPr>
          <w:b/>
          <w:sz w:val="24"/>
          <w:szCs w:val="24"/>
        </w:rPr>
        <w:tab/>
        <w:t>Jenny Sosiologi: skal ha allmøte 3 februar, avklart om vi har et styret.</w:t>
      </w:r>
    </w:p>
    <w:p w14:paraId="51B114C6" w14:textId="160D6BD6" w:rsidR="00BA575E" w:rsidRDefault="00BA575E" w:rsidP="00571477">
      <w:pPr>
        <w:rPr>
          <w:b/>
          <w:sz w:val="24"/>
          <w:szCs w:val="24"/>
        </w:rPr>
      </w:pPr>
      <w:r>
        <w:rPr>
          <w:b/>
          <w:sz w:val="24"/>
          <w:szCs w:val="24"/>
        </w:rPr>
        <w:tab/>
        <w:t>Lavrans:SGO, hatt et møte, begynt å plamlegge faglige og sosiale arrangementer. Neste møte får vi besøk av studiekoordinator og programleder</w:t>
      </w:r>
    </w:p>
    <w:p w14:paraId="2D1BEA25" w14:textId="08844611" w:rsidR="00BA575E" w:rsidRDefault="00BA575E" w:rsidP="00571477">
      <w:pPr>
        <w:rPr>
          <w:b/>
          <w:sz w:val="24"/>
          <w:szCs w:val="24"/>
        </w:rPr>
      </w:pPr>
      <w:r>
        <w:rPr>
          <w:b/>
          <w:sz w:val="24"/>
          <w:szCs w:val="24"/>
        </w:rPr>
        <w:t>Hanne samføk: første møte med nytt styre, begynt å snakke om aktualitetsuke i slutten av mars.</w:t>
      </w:r>
    </w:p>
    <w:p w14:paraId="46FF9568" w14:textId="139B8FAA" w:rsidR="00BA575E" w:rsidRDefault="00BA575E" w:rsidP="00571477">
      <w:pPr>
        <w:rPr>
          <w:b/>
          <w:sz w:val="24"/>
          <w:szCs w:val="24"/>
        </w:rPr>
      </w:pPr>
      <w:r>
        <w:rPr>
          <w:b/>
          <w:sz w:val="24"/>
          <w:szCs w:val="24"/>
        </w:rPr>
        <w:t>Desiree UTV: allmøte i morgen, møte med studieturkomiteen, reiser til marokko neste tirsdag.</w:t>
      </w:r>
    </w:p>
    <w:p w14:paraId="118C2D25" w14:textId="50281428" w:rsidR="00BA575E" w:rsidRDefault="00BA575E" w:rsidP="00571477">
      <w:pPr>
        <w:rPr>
          <w:b/>
          <w:sz w:val="24"/>
          <w:szCs w:val="24"/>
        </w:rPr>
      </w:pPr>
      <w:r>
        <w:rPr>
          <w:b/>
          <w:sz w:val="24"/>
          <w:szCs w:val="24"/>
        </w:rPr>
        <w:t>BAMA: Dere har ikke hatt en nytt møte siden sist, Kristoffer petterson valgt som ny leder. Kommet litt videre med planlegging av sosialt, møte med signe og maria og forskningsansatte for et arrangement om tilrettelegging i mars.</w:t>
      </w:r>
    </w:p>
    <w:p w14:paraId="32A912DF" w14:textId="6E14D0B1" w:rsidR="00BA575E" w:rsidRDefault="00BA575E" w:rsidP="00571477">
      <w:pPr>
        <w:rPr>
          <w:b/>
          <w:sz w:val="24"/>
          <w:szCs w:val="24"/>
        </w:rPr>
      </w:pPr>
      <w:r>
        <w:rPr>
          <w:b/>
          <w:sz w:val="24"/>
          <w:szCs w:val="24"/>
        </w:rPr>
        <w:t>STV: et møte, der gikk vi gjennom budsjettering, planlegging av allmøte.</w:t>
      </w:r>
    </w:p>
    <w:p w14:paraId="4E842FDC" w14:textId="5FD9DA9A" w:rsidR="00BA575E" w:rsidRDefault="00BA575E" w:rsidP="00571477">
      <w:pPr>
        <w:rPr>
          <w:b/>
          <w:sz w:val="24"/>
          <w:szCs w:val="24"/>
        </w:rPr>
      </w:pPr>
      <w:r>
        <w:rPr>
          <w:b/>
          <w:sz w:val="24"/>
          <w:szCs w:val="24"/>
        </w:rPr>
        <w:lastRenderedPageBreak/>
        <w:t>Jo Sigurd, OLA: ikke gjort så mye annet en ny økonomisk ansvarlig, startet på planlegging utover mot høsten, liten arbeidsgruppe jobber med OLA dagen, fått 15 tusen ekstra i bevilgning.</w:t>
      </w:r>
    </w:p>
    <w:p w14:paraId="5115FD8E" w14:textId="408CDBF4" w:rsidR="00BA575E" w:rsidRDefault="00BA575E" w:rsidP="00571477">
      <w:pPr>
        <w:rPr>
          <w:b/>
          <w:sz w:val="24"/>
          <w:szCs w:val="24"/>
        </w:rPr>
      </w:pPr>
      <w:r>
        <w:rPr>
          <w:b/>
          <w:sz w:val="24"/>
          <w:szCs w:val="24"/>
        </w:rPr>
        <w:t>PECOS: Allmøte nå på torsdag.</w:t>
      </w:r>
    </w:p>
    <w:p w14:paraId="09FCB85A" w14:textId="77777777" w:rsidR="00BA575E" w:rsidRDefault="00BA575E" w:rsidP="00571477">
      <w:pPr>
        <w:rPr>
          <w:b/>
          <w:sz w:val="24"/>
          <w:szCs w:val="24"/>
        </w:rPr>
      </w:pPr>
    </w:p>
    <w:p w14:paraId="33D72197" w14:textId="1ADEFA8C" w:rsidR="00D574EB" w:rsidRDefault="00D574EB" w:rsidP="00571477">
      <w:pPr>
        <w:rPr>
          <w:b/>
          <w:sz w:val="24"/>
          <w:szCs w:val="24"/>
        </w:rPr>
      </w:pPr>
      <w:r>
        <w:rPr>
          <w:b/>
          <w:sz w:val="24"/>
          <w:szCs w:val="24"/>
        </w:rPr>
        <w:t>Hilde OFFAD: Nyttårsball nesten uke, i planlegging av neste semester.</w:t>
      </w:r>
    </w:p>
    <w:p w14:paraId="51D17968" w14:textId="77777777" w:rsidR="00571477" w:rsidRDefault="00571477" w:rsidP="00571477">
      <w:pPr>
        <w:rPr>
          <w:b/>
          <w:sz w:val="24"/>
          <w:szCs w:val="24"/>
        </w:rPr>
      </w:pPr>
      <w:r>
        <w:rPr>
          <w:b/>
          <w:sz w:val="24"/>
          <w:szCs w:val="24"/>
        </w:rPr>
        <w:t>Sak nr. 5</w:t>
      </w:r>
      <w:r>
        <w:rPr>
          <w:b/>
          <w:sz w:val="24"/>
          <w:szCs w:val="24"/>
        </w:rPr>
        <w:tab/>
      </w:r>
      <w:r w:rsidR="00D210EA">
        <w:rPr>
          <w:b/>
          <w:sz w:val="24"/>
          <w:szCs w:val="24"/>
        </w:rPr>
        <w:t>Orientering fra SVSUs verv</w:t>
      </w:r>
      <w:r>
        <w:rPr>
          <w:b/>
          <w:sz w:val="24"/>
          <w:szCs w:val="24"/>
        </w:rPr>
        <w:t xml:space="preserve"> </w:t>
      </w:r>
    </w:p>
    <w:p w14:paraId="09269B3B" w14:textId="052B4A30" w:rsidR="00BA575E" w:rsidRDefault="00BA575E" w:rsidP="00571477">
      <w:pPr>
        <w:rPr>
          <w:b/>
          <w:sz w:val="24"/>
          <w:szCs w:val="24"/>
        </w:rPr>
      </w:pPr>
      <w:r>
        <w:rPr>
          <w:b/>
          <w:sz w:val="24"/>
          <w:szCs w:val="24"/>
        </w:rPr>
        <w:t>Økonomi Hanne: Endelig tilgang på konto, utestående faktura fra SIO mat og drikke, de som har fylt ut utleggskjemaene på kontoret skal få det utbetalt snart. Alle vipps pengene er nå overført til konto, 44 tusen innestående nå. Holder på å fikse siste småplukk på regnskap h24 og budsjett nå våren 2025.</w:t>
      </w:r>
    </w:p>
    <w:p w14:paraId="6C2B6FA2" w14:textId="35FA6C70" w:rsidR="00A85964" w:rsidRDefault="00BA575E">
      <w:pPr>
        <w:pBdr>
          <w:top w:val="nil"/>
          <w:left w:val="nil"/>
          <w:bottom w:val="nil"/>
          <w:right w:val="nil"/>
          <w:between w:val="nil"/>
        </w:pBdr>
        <w:ind w:left="2140"/>
        <w:rPr>
          <w:color w:val="000000"/>
        </w:rPr>
      </w:pPr>
      <w:r>
        <w:rPr>
          <w:color w:val="000000"/>
        </w:rPr>
        <w:t>Haakon legger til: høst er bankers, litt usikkert om de 80 tusen vi skulle hatt v24 om vi får de utbetalt?</w:t>
      </w:r>
    </w:p>
    <w:p w14:paraId="03F27CFD" w14:textId="3C1DC203" w:rsidR="00F60091" w:rsidRDefault="00F60091">
      <w:pPr>
        <w:pBdr>
          <w:top w:val="nil"/>
          <w:left w:val="nil"/>
          <w:bottom w:val="nil"/>
          <w:right w:val="nil"/>
          <w:between w:val="nil"/>
        </w:pBdr>
        <w:ind w:left="2140"/>
        <w:rPr>
          <w:color w:val="000000"/>
        </w:rPr>
      </w:pPr>
      <w:r>
        <w:rPr>
          <w:color w:val="000000"/>
        </w:rPr>
        <w:t>Honorering for v24 for de tidligere medlemmene skal forsøkes løses.</w:t>
      </w:r>
    </w:p>
    <w:p w14:paraId="52F57DD9" w14:textId="1B372895" w:rsidR="00F60091" w:rsidRDefault="00F60091" w:rsidP="00F60091">
      <w:pPr>
        <w:pBdr>
          <w:top w:val="nil"/>
          <w:left w:val="nil"/>
          <w:bottom w:val="nil"/>
          <w:right w:val="nil"/>
          <w:between w:val="nil"/>
        </w:pBdr>
        <w:rPr>
          <w:color w:val="000000"/>
        </w:rPr>
      </w:pPr>
      <w:r>
        <w:rPr>
          <w:color w:val="000000"/>
        </w:rPr>
        <w:t xml:space="preserve">Ellers med vippskontoen, fått inn en del spesielle summer. Fra 6 til 17 januar. Lump sum kan være en mulig forklaring. </w:t>
      </w:r>
    </w:p>
    <w:p w14:paraId="690BC546" w14:textId="77777777" w:rsidR="00F60091" w:rsidRDefault="00F60091" w:rsidP="00F60091">
      <w:pPr>
        <w:pBdr>
          <w:top w:val="nil"/>
          <w:left w:val="nil"/>
          <w:bottom w:val="nil"/>
          <w:right w:val="nil"/>
          <w:between w:val="nil"/>
        </w:pBdr>
        <w:rPr>
          <w:color w:val="000000"/>
        </w:rPr>
      </w:pPr>
    </w:p>
    <w:p w14:paraId="14CD6FD2" w14:textId="51B22269" w:rsidR="00F60091" w:rsidRDefault="00F60091" w:rsidP="00F60091">
      <w:pPr>
        <w:pBdr>
          <w:top w:val="nil"/>
          <w:left w:val="nil"/>
          <w:bottom w:val="nil"/>
          <w:right w:val="nil"/>
          <w:between w:val="nil"/>
        </w:pBdr>
        <w:rPr>
          <w:color w:val="000000"/>
        </w:rPr>
      </w:pPr>
      <w:r>
        <w:rPr>
          <w:color w:val="000000"/>
        </w:rPr>
        <w:t>Desiree arrangement: ingenting.</w:t>
      </w:r>
    </w:p>
    <w:p w14:paraId="3B416A58" w14:textId="3C739AE8" w:rsidR="00F60091" w:rsidRDefault="00F60091" w:rsidP="00F60091">
      <w:pPr>
        <w:pBdr>
          <w:top w:val="nil"/>
          <w:left w:val="nil"/>
          <w:bottom w:val="nil"/>
          <w:right w:val="nil"/>
          <w:between w:val="nil"/>
        </w:pBdr>
        <w:rPr>
          <w:color w:val="000000"/>
        </w:rPr>
      </w:pPr>
      <w:r>
        <w:rPr>
          <w:color w:val="000000"/>
        </w:rPr>
        <w:t>Alexandra LAMU møte: Avklare stemmerett og høringsretten.</w:t>
      </w:r>
    </w:p>
    <w:p w14:paraId="43EE53EC" w14:textId="6EDAB5E2" w:rsidR="00F60091" w:rsidRDefault="00F60091" w:rsidP="00F60091">
      <w:pPr>
        <w:pBdr>
          <w:top w:val="nil"/>
          <w:left w:val="nil"/>
          <w:bottom w:val="nil"/>
          <w:right w:val="nil"/>
          <w:between w:val="nil"/>
        </w:pBdr>
        <w:rPr>
          <w:color w:val="000000"/>
        </w:rPr>
      </w:pPr>
      <w:r>
        <w:rPr>
          <w:color w:val="000000"/>
        </w:rPr>
        <w:br/>
        <w:t>Gard</w:t>
      </w:r>
      <w:r w:rsidR="00D574EB">
        <w:rPr>
          <w:color w:val="000000"/>
        </w:rPr>
        <w:t xml:space="preserve"> SPSU</w:t>
      </w:r>
      <w:r>
        <w:rPr>
          <w:color w:val="000000"/>
        </w:rPr>
        <w:t xml:space="preserve">: </w:t>
      </w:r>
      <w:r w:rsidR="00D574EB">
        <w:rPr>
          <w:color w:val="000000"/>
        </w:rPr>
        <w:t>Var på SULF møte. Skal ha møte på torsdag.</w:t>
      </w:r>
    </w:p>
    <w:p w14:paraId="43B71E3B" w14:textId="77777777" w:rsidR="00D574EB" w:rsidRDefault="00D574EB" w:rsidP="00F60091">
      <w:pPr>
        <w:pBdr>
          <w:top w:val="nil"/>
          <w:left w:val="nil"/>
          <w:bottom w:val="nil"/>
          <w:right w:val="nil"/>
          <w:between w:val="nil"/>
        </w:pBdr>
        <w:rPr>
          <w:color w:val="000000"/>
        </w:rPr>
      </w:pPr>
    </w:p>
    <w:p w14:paraId="0C030C50" w14:textId="7FF1F8BE" w:rsidR="00D574EB" w:rsidRDefault="00D574EB" w:rsidP="00F60091">
      <w:pPr>
        <w:pBdr>
          <w:top w:val="nil"/>
          <w:left w:val="nil"/>
          <w:bottom w:val="nil"/>
          <w:right w:val="nil"/>
          <w:between w:val="nil"/>
        </w:pBdr>
        <w:rPr>
          <w:color w:val="000000"/>
        </w:rPr>
      </w:pPr>
      <w:r>
        <w:rPr>
          <w:color w:val="000000"/>
        </w:rPr>
        <w:t>Jenny ansettelsesutvalget: Møte i morgen.</w:t>
      </w:r>
    </w:p>
    <w:p w14:paraId="1BF9059C" w14:textId="77777777" w:rsidR="00D574EB" w:rsidRDefault="00D574EB" w:rsidP="00F60091">
      <w:pPr>
        <w:pBdr>
          <w:top w:val="nil"/>
          <w:left w:val="nil"/>
          <w:bottom w:val="nil"/>
          <w:right w:val="nil"/>
          <w:between w:val="nil"/>
        </w:pBdr>
        <w:rPr>
          <w:color w:val="000000"/>
        </w:rPr>
      </w:pPr>
    </w:p>
    <w:p w14:paraId="5E606CE3" w14:textId="31188966" w:rsidR="00D574EB" w:rsidRDefault="00D574EB" w:rsidP="00F60091">
      <w:pPr>
        <w:pBdr>
          <w:top w:val="nil"/>
          <w:left w:val="nil"/>
          <w:bottom w:val="nil"/>
          <w:right w:val="nil"/>
          <w:between w:val="nil"/>
        </w:pBdr>
        <w:rPr>
          <w:color w:val="000000"/>
        </w:rPr>
      </w:pPr>
      <w:r>
        <w:rPr>
          <w:color w:val="000000"/>
        </w:rPr>
        <w:t xml:space="preserve">Lavrans DIGKOM: KI prosjektet skal nå forsøke å få til et møte nå på onsdag. Den nye KI arbeidsgruppen som skal ha en studentrepresentant, blir jeg som møter, møte på fredag. Fått tilsendt utkast for mandat. </w:t>
      </w:r>
    </w:p>
    <w:p w14:paraId="011E5667" w14:textId="77777777" w:rsidR="00D574EB" w:rsidRDefault="00D574EB" w:rsidP="00F60091">
      <w:pPr>
        <w:pBdr>
          <w:top w:val="nil"/>
          <w:left w:val="nil"/>
          <w:bottom w:val="nil"/>
          <w:right w:val="nil"/>
          <w:between w:val="nil"/>
        </w:pBdr>
        <w:rPr>
          <w:color w:val="000000"/>
        </w:rPr>
      </w:pPr>
    </w:p>
    <w:p w14:paraId="1235FDB2" w14:textId="0A44F301" w:rsidR="00D574EB" w:rsidRDefault="00D574EB" w:rsidP="00F60091">
      <w:pPr>
        <w:pBdr>
          <w:top w:val="nil"/>
          <w:left w:val="nil"/>
          <w:bottom w:val="nil"/>
          <w:right w:val="nil"/>
          <w:between w:val="nil"/>
        </w:pBdr>
        <w:rPr>
          <w:color w:val="000000"/>
        </w:rPr>
      </w:pPr>
      <w:r>
        <w:rPr>
          <w:color w:val="000000"/>
        </w:rPr>
        <w:t>Hilde ALD:</w:t>
      </w:r>
    </w:p>
    <w:p w14:paraId="1ECAE4EC" w14:textId="77777777" w:rsidR="00D574EB" w:rsidRDefault="00D574EB" w:rsidP="00F60091">
      <w:pPr>
        <w:pBdr>
          <w:top w:val="nil"/>
          <w:left w:val="nil"/>
          <w:bottom w:val="nil"/>
          <w:right w:val="nil"/>
          <w:between w:val="nil"/>
        </w:pBdr>
        <w:rPr>
          <w:color w:val="000000"/>
        </w:rPr>
      </w:pPr>
    </w:p>
    <w:p w14:paraId="67767C18" w14:textId="77777777" w:rsidR="00D574EB" w:rsidRDefault="00D574EB" w:rsidP="00F60091">
      <w:pPr>
        <w:pBdr>
          <w:top w:val="nil"/>
          <w:left w:val="nil"/>
          <w:bottom w:val="nil"/>
          <w:right w:val="nil"/>
          <w:between w:val="nil"/>
        </w:pBdr>
        <w:rPr>
          <w:color w:val="000000"/>
        </w:rPr>
      </w:pPr>
    </w:p>
    <w:p w14:paraId="5966866C" w14:textId="77777777" w:rsidR="00A85964" w:rsidRDefault="002F56E9">
      <w:pPr>
        <w:rPr>
          <w:b/>
          <w:sz w:val="28"/>
          <w:szCs w:val="28"/>
        </w:rPr>
      </w:pPr>
      <w:r>
        <w:rPr>
          <w:b/>
          <w:sz w:val="28"/>
          <w:szCs w:val="28"/>
        </w:rPr>
        <w:t>Diskusjons- og vedtakssaker</w:t>
      </w:r>
    </w:p>
    <w:p w14:paraId="5F4DB91F" w14:textId="672508EE" w:rsidR="002375E8" w:rsidRDefault="002375E8">
      <w:pPr>
        <w:rPr>
          <w:b/>
          <w:sz w:val="28"/>
          <w:szCs w:val="28"/>
        </w:rPr>
      </w:pPr>
    </w:p>
    <w:p w14:paraId="37D44241" w14:textId="0D738893" w:rsidR="00623C70" w:rsidRDefault="002375E8" w:rsidP="00623C70">
      <w:pPr>
        <w:ind w:left="1416" w:hanging="1416"/>
        <w:rPr>
          <w:b/>
          <w:sz w:val="24"/>
          <w:szCs w:val="24"/>
        </w:rPr>
      </w:pPr>
      <w:r>
        <w:rPr>
          <w:b/>
          <w:sz w:val="24"/>
          <w:szCs w:val="24"/>
        </w:rPr>
        <w:t xml:space="preserve">Sak nr. 6 </w:t>
      </w:r>
      <w:r>
        <w:rPr>
          <w:b/>
          <w:sz w:val="24"/>
          <w:szCs w:val="24"/>
        </w:rPr>
        <w:tab/>
      </w:r>
      <w:r w:rsidR="00623C70">
        <w:rPr>
          <w:b/>
          <w:sz w:val="24"/>
          <w:szCs w:val="24"/>
        </w:rPr>
        <w:t>Dato for skapklipp</w:t>
      </w:r>
      <w:r w:rsidR="004C64A3">
        <w:rPr>
          <w:b/>
          <w:sz w:val="24"/>
          <w:szCs w:val="24"/>
        </w:rPr>
        <w:t xml:space="preserve"> og frist for betaling </w:t>
      </w:r>
    </w:p>
    <w:p w14:paraId="07E19E21" w14:textId="0D39C2B5" w:rsidR="002375E8" w:rsidRDefault="00D574EB" w:rsidP="00623C70">
      <w:pPr>
        <w:ind w:left="1416" w:hanging="1416"/>
        <w:rPr>
          <w:bCs/>
          <w:sz w:val="24"/>
          <w:szCs w:val="24"/>
        </w:rPr>
      </w:pPr>
      <w:r>
        <w:rPr>
          <w:bCs/>
          <w:sz w:val="24"/>
          <w:szCs w:val="24"/>
        </w:rPr>
        <w:t>Foreslås frist 15 februar. Foreslår skapklipp fredag uken etter 21 februar.</w:t>
      </w:r>
    </w:p>
    <w:p w14:paraId="0626F223" w14:textId="6DA07394" w:rsidR="00F978F3" w:rsidRDefault="00F978F3" w:rsidP="00623C70">
      <w:pPr>
        <w:ind w:left="1416" w:hanging="1416"/>
        <w:rPr>
          <w:bCs/>
          <w:sz w:val="24"/>
          <w:szCs w:val="24"/>
        </w:rPr>
      </w:pPr>
      <w:r>
        <w:rPr>
          <w:bCs/>
          <w:sz w:val="24"/>
          <w:szCs w:val="24"/>
        </w:rPr>
        <w:t xml:space="preserve">Det foreslås middag (pizza), som kompensasjon det enes om det. </w:t>
      </w:r>
    </w:p>
    <w:p w14:paraId="02E4F2BA" w14:textId="42ECEBAC" w:rsidR="00F978F3" w:rsidRDefault="00F978F3" w:rsidP="00623C70">
      <w:pPr>
        <w:ind w:left="1416" w:hanging="1416"/>
        <w:rPr>
          <w:bCs/>
          <w:sz w:val="24"/>
          <w:szCs w:val="24"/>
        </w:rPr>
      </w:pPr>
      <w:r>
        <w:rPr>
          <w:bCs/>
          <w:sz w:val="24"/>
          <w:szCs w:val="24"/>
        </w:rPr>
        <w:t>Estimerer 3 timer pluss minus.</w:t>
      </w:r>
    </w:p>
    <w:p w14:paraId="7FC3950B" w14:textId="242C8CA8" w:rsidR="00F978F3" w:rsidRPr="00623C70" w:rsidRDefault="00F978F3" w:rsidP="00623C70">
      <w:pPr>
        <w:ind w:left="1416" w:hanging="1416"/>
        <w:rPr>
          <w:b/>
          <w:sz w:val="24"/>
          <w:szCs w:val="24"/>
        </w:rPr>
      </w:pPr>
      <w:r>
        <w:rPr>
          <w:b/>
          <w:sz w:val="24"/>
          <w:szCs w:val="24"/>
        </w:rPr>
        <w:t xml:space="preserve">Dato for skapklipp og frist for betaling satt. </w:t>
      </w:r>
    </w:p>
    <w:p w14:paraId="7C520BC6" w14:textId="0BAE3C36" w:rsidR="002375E8" w:rsidRDefault="002375E8" w:rsidP="001D658A">
      <w:pPr>
        <w:ind w:left="1416" w:hanging="1416"/>
        <w:rPr>
          <w:b/>
          <w:sz w:val="24"/>
          <w:szCs w:val="24"/>
        </w:rPr>
      </w:pPr>
    </w:p>
    <w:p w14:paraId="6B7E97F9" w14:textId="45BB40D8" w:rsidR="00F978F3" w:rsidRDefault="00F978F3" w:rsidP="001D658A">
      <w:pPr>
        <w:ind w:left="1416" w:hanging="1416"/>
        <w:rPr>
          <w:b/>
          <w:sz w:val="24"/>
          <w:szCs w:val="24"/>
        </w:rPr>
      </w:pPr>
      <w:r>
        <w:rPr>
          <w:b/>
          <w:sz w:val="24"/>
          <w:szCs w:val="24"/>
        </w:rPr>
        <w:t>Legger opp til å sette lapper som advarsel.</w:t>
      </w:r>
    </w:p>
    <w:p w14:paraId="71AAA2E2" w14:textId="77777777" w:rsidR="00F978F3" w:rsidRDefault="00F978F3" w:rsidP="001D658A">
      <w:pPr>
        <w:ind w:left="1416" w:hanging="1416"/>
        <w:rPr>
          <w:b/>
          <w:sz w:val="24"/>
          <w:szCs w:val="24"/>
        </w:rPr>
      </w:pPr>
    </w:p>
    <w:p w14:paraId="6EC50533" w14:textId="77777777" w:rsidR="00623C70" w:rsidRDefault="000D0BDF" w:rsidP="00623C70">
      <w:pPr>
        <w:ind w:left="1416" w:hanging="1416"/>
        <w:rPr>
          <w:b/>
          <w:sz w:val="24"/>
          <w:szCs w:val="24"/>
        </w:rPr>
      </w:pPr>
      <w:r>
        <w:rPr>
          <w:b/>
          <w:sz w:val="24"/>
          <w:szCs w:val="24"/>
        </w:rPr>
        <w:t xml:space="preserve">Sak nr. </w:t>
      </w:r>
      <w:r w:rsidR="002375E8">
        <w:rPr>
          <w:b/>
          <w:sz w:val="24"/>
          <w:szCs w:val="24"/>
        </w:rPr>
        <w:t>7</w:t>
      </w:r>
      <w:r>
        <w:rPr>
          <w:b/>
          <w:sz w:val="24"/>
          <w:szCs w:val="24"/>
        </w:rPr>
        <w:tab/>
      </w:r>
      <w:r w:rsidR="00623C70">
        <w:rPr>
          <w:b/>
          <w:sz w:val="24"/>
          <w:szCs w:val="24"/>
        </w:rPr>
        <w:t>Kontorvakter</w:t>
      </w:r>
      <w:r w:rsidR="001D658A">
        <w:rPr>
          <w:b/>
          <w:sz w:val="24"/>
          <w:szCs w:val="24"/>
        </w:rPr>
        <w:t xml:space="preserve"> </w:t>
      </w:r>
    </w:p>
    <w:p w14:paraId="48722973" w14:textId="1219A40A" w:rsidR="00623C70" w:rsidRDefault="00F978F3" w:rsidP="00623C70">
      <w:pPr>
        <w:ind w:left="1416" w:hanging="1416"/>
        <w:rPr>
          <w:b/>
          <w:sz w:val="24"/>
          <w:szCs w:val="24"/>
        </w:rPr>
      </w:pPr>
      <w:r>
        <w:rPr>
          <w:b/>
          <w:sz w:val="24"/>
          <w:szCs w:val="24"/>
        </w:rPr>
        <w:t xml:space="preserve">Laget tilgjenglighetsskjema. Frist for å legge inn tilgjengelighet innen fredag. 50 timer honoreringsgrense. Tenker å begynne tirsdag 18 februar. Ikke ha noen i slutten av mai/juni. </w:t>
      </w:r>
    </w:p>
    <w:p w14:paraId="28E6FC8C" w14:textId="6F90FAC2" w:rsidR="001D658A" w:rsidRDefault="00623C70" w:rsidP="00623C70">
      <w:pPr>
        <w:ind w:left="1416" w:hanging="1416"/>
        <w:rPr>
          <w:b/>
          <w:sz w:val="24"/>
          <w:szCs w:val="24"/>
        </w:rPr>
      </w:pPr>
      <w:r>
        <w:rPr>
          <w:b/>
          <w:sz w:val="24"/>
          <w:szCs w:val="24"/>
        </w:rPr>
        <w:lastRenderedPageBreak/>
        <w:t xml:space="preserve">Sak nr. 8 </w:t>
      </w:r>
      <w:r>
        <w:rPr>
          <w:b/>
          <w:sz w:val="24"/>
          <w:szCs w:val="24"/>
        </w:rPr>
        <w:tab/>
        <w:t>Lagertømming</w:t>
      </w:r>
    </w:p>
    <w:p w14:paraId="5AD8CE8D" w14:textId="31E89FB0" w:rsidR="00623C70" w:rsidRPr="00623C70" w:rsidRDefault="00F978F3" w:rsidP="00623C70">
      <w:pPr>
        <w:ind w:left="1416" w:hanging="1416"/>
        <w:rPr>
          <w:b/>
          <w:sz w:val="24"/>
          <w:szCs w:val="24"/>
        </w:rPr>
      </w:pPr>
      <w:r>
        <w:rPr>
          <w:b/>
          <w:sz w:val="24"/>
          <w:szCs w:val="24"/>
        </w:rPr>
        <w:t>Det fikses med PU BAMA.</w:t>
      </w:r>
    </w:p>
    <w:p w14:paraId="06B1B3B3" w14:textId="77777777" w:rsidR="00B26E7D" w:rsidRDefault="00B26E7D" w:rsidP="00B26E7D">
      <w:pPr>
        <w:rPr>
          <w:bCs/>
          <w:sz w:val="24"/>
          <w:szCs w:val="24"/>
        </w:rPr>
      </w:pPr>
    </w:p>
    <w:p w14:paraId="66839682" w14:textId="2EFA49BB" w:rsidR="003912BD" w:rsidRDefault="001D658A" w:rsidP="00623C70">
      <w:pPr>
        <w:rPr>
          <w:b/>
          <w:sz w:val="24"/>
          <w:szCs w:val="24"/>
        </w:rPr>
      </w:pPr>
      <w:r>
        <w:rPr>
          <w:b/>
          <w:sz w:val="24"/>
          <w:szCs w:val="24"/>
        </w:rPr>
        <w:t xml:space="preserve">Sak nr. </w:t>
      </w:r>
      <w:r w:rsidR="00623C70">
        <w:rPr>
          <w:b/>
          <w:sz w:val="24"/>
          <w:szCs w:val="24"/>
        </w:rPr>
        <w:t>9</w:t>
      </w:r>
      <w:r>
        <w:rPr>
          <w:b/>
          <w:sz w:val="24"/>
          <w:szCs w:val="24"/>
        </w:rPr>
        <w:tab/>
      </w:r>
      <w:r w:rsidR="00623C70">
        <w:rPr>
          <w:b/>
          <w:sz w:val="24"/>
          <w:szCs w:val="24"/>
        </w:rPr>
        <w:t>Arbeidsliste i Teams</w:t>
      </w:r>
    </w:p>
    <w:p w14:paraId="0657A866" w14:textId="77777777" w:rsidR="00F978F3" w:rsidRDefault="00F978F3" w:rsidP="00623C70">
      <w:pPr>
        <w:rPr>
          <w:bCs/>
          <w:sz w:val="24"/>
          <w:szCs w:val="24"/>
        </w:rPr>
      </w:pPr>
      <w:r>
        <w:rPr>
          <w:bCs/>
          <w:sz w:val="24"/>
          <w:szCs w:val="24"/>
        </w:rPr>
        <w:t xml:space="preserve">Lagt ut en to do greie. Så begynt å legge inn tasks, som bør gjøres. </w:t>
      </w:r>
    </w:p>
    <w:p w14:paraId="2C8DCBCB" w14:textId="62C07F33" w:rsidR="00623C70" w:rsidRDefault="00F978F3" w:rsidP="00623C70">
      <w:pPr>
        <w:rPr>
          <w:bCs/>
          <w:sz w:val="24"/>
          <w:szCs w:val="24"/>
        </w:rPr>
      </w:pPr>
      <w:r>
        <w:rPr>
          <w:bCs/>
          <w:sz w:val="24"/>
          <w:szCs w:val="24"/>
        </w:rPr>
        <w:t>Printe ut bilder. Oppdatere nettsider. Få tak i penger fra fakultet. Innkalt til studentrådsmøte, i starten av februar. Sende inn kontorvakt + øremerke (vår og høst 2024). Rydde lageret. Lage utkast til en utdelingspott for midler fra SVSU. Få i gang litt innlegg på insta. Rydde kontoret. Vaffeldag. Sosial festaften?</w:t>
      </w:r>
    </w:p>
    <w:p w14:paraId="270D062C" w14:textId="77777777" w:rsidR="00417CFE" w:rsidRDefault="00417CFE" w:rsidP="00623C70">
      <w:pPr>
        <w:rPr>
          <w:bCs/>
          <w:sz w:val="24"/>
          <w:szCs w:val="24"/>
        </w:rPr>
      </w:pPr>
    </w:p>
    <w:p w14:paraId="6F27AA4F" w14:textId="7E39E5D2" w:rsidR="00F978F3" w:rsidRDefault="00F978F3" w:rsidP="00623C70">
      <w:pPr>
        <w:rPr>
          <w:bCs/>
          <w:sz w:val="24"/>
          <w:szCs w:val="24"/>
        </w:rPr>
      </w:pPr>
      <w:r>
        <w:rPr>
          <w:bCs/>
          <w:sz w:val="24"/>
          <w:szCs w:val="24"/>
        </w:rPr>
        <w:t xml:space="preserve">Orienteres om arbeid. </w:t>
      </w:r>
    </w:p>
    <w:p w14:paraId="414FA018" w14:textId="77777777" w:rsidR="006766B2" w:rsidRDefault="006766B2" w:rsidP="00B26E7D">
      <w:pPr>
        <w:rPr>
          <w:bCs/>
          <w:sz w:val="24"/>
          <w:szCs w:val="24"/>
        </w:rPr>
      </w:pPr>
    </w:p>
    <w:p w14:paraId="4F78E2F8" w14:textId="49EBF89D" w:rsidR="006766B2" w:rsidRDefault="006766B2" w:rsidP="00B26E7D">
      <w:pPr>
        <w:rPr>
          <w:b/>
          <w:sz w:val="24"/>
          <w:szCs w:val="24"/>
        </w:rPr>
      </w:pPr>
      <w:r>
        <w:rPr>
          <w:b/>
          <w:sz w:val="24"/>
          <w:szCs w:val="24"/>
        </w:rPr>
        <w:t xml:space="preserve">Sak nr. </w:t>
      </w:r>
      <w:r w:rsidR="00623C70">
        <w:rPr>
          <w:b/>
          <w:sz w:val="24"/>
          <w:szCs w:val="24"/>
        </w:rPr>
        <w:t>10</w:t>
      </w:r>
      <w:r>
        <w:rPr>
          <w:b/>
          <w:sz w:val="24"/>
          <w:szCs w:val="24"/>
        </w:rPr>
        <w:t xml:space="preserve"> </w:t>
      </w:r>
      <w:r>
        <w:rPr>
          <w:b/>
          <w:sz w:val="24"/>
          <w:szCs w:val="24"/>
        </w:rPr>
        <w:tab/>
      </w:r>
      <w:r w:rsidR="00623C70">
        <w:rPr>
          <w:b/>
          <w:sz w:val="24"/>
          <w:szCs w:val="24"/>
        </w:rPr>
        <w:t>Semesterplan</w:t>
      </w:r>
    </w:p>
    <w:p w14:paraId="4612472F" w14:textId="6A615D50" w:rsidR="006766B2" w:rsidRDefault="00417CFE" w:rsidP="00B26E7D">
      <w:pPr>
        <w:rPr>
          <w:bCs/>
          <w:sz w:val="24"/>
          <w:szCs w:val="24"/>
        </w:rPr>
      </w:pPr>
      <w:r>
        <w:rPr>
          <w:bCs/>
          <w:sz w:val="24"/>
          <w:szCs w:val="24"/>
        </w:rPr>
        <w:t xml:space="preserve">Haakon: Ikke begynt på noe plan, men snakket om det før jul om at vi skulle legge en plan. Sak 9 anses som en god start. </w:t>
      </w:r>
    </w:p>
    <w:p w14:paraId="6D6FF872" w14:textId="77777777" w:rsidR="00417CFE" w:rsidRDefault="00417CFE">
      <w:pPr>
        <w:rPr>
          <w:b/>
          <w:sz w:val="24"/>
          <w:szCs w:val="24"/>
        </w:rPr>
      </w:pPr>
    </w:p>
    <w:p w14:paraId="7B9B3242" w14:textId="77777777" w:rsidR="00417CFE" w:rsidRDefault="00417CFE" w:rsidP="00417CFE">
      <w:pPr>
        <w:rPr>
          <w:bCs/>
          <w:sz w:val="24"/>
          <w:szCs w:val="24"/>
        </w:rPr>
      </w:pPr>
      <w:r>
        <w:rPr>
          <w:bCs/>
          <w:sz w:val="24"/>
          <w:szCs w:val="24"/>
        </w:rPr>
        <w:t>Jo-Sigurd: fikk kanskje ikke en den beste starten i høst. Er det noen tiltak vi kan pushe frem en bedre praksis som gjør at ting og overgang til fremtidige SVSUer bedre?</w:t>
      </w:r>
    </w:p>
    <w:p w14:paraId="0BE41021" w14:textId="77777777" w:rsidR="00417CFE" w:rsidRDefault="00417CFE" w:rsidP="00417CFE">
      <w:pPr>
        <w:rPr>
          <w:bCs/>
          <w:sz w:val="24"/>
          <w:szCs w:val="24"/>
        </w:rPr>
      </w:pPr>
      <w:r>
        <w:rPr>
          <w:bCs/>
          <w:sz w:val="24"/>
          <w:szCs w:val="24"/>
        </w:rPr>
        <w:tab/>
        <w:t xml:space="preserve">Haakon: Vedtektsendringer gjør at valg av leder, nestleder og økonomi tidligere. Viktige med bedre praksis på overlapp. </w:t>
      </w:r>
    </w:p>
    <w:p w14:paraId="474B8918" w14:textId="77777777" w:rsidR="00417CFE" w:rsidRDefault="00417CFE" w:rsidP="00417CFE">
      <w:pPr>
        <w:rPr>
          <w:bCs/>
          <w:sz w:val="24"/>
          <w:szCs w:val="24"/>
        </w:rPr>
      </w:pPr>
      <w:r>
        <w:rPr>
          <w:bCs/>
          <w:sz w:val="24"/>
          <w:szCs w:val="24"/>
        </w:rPr>
        <w:t>Lavrans: Viktig å oppfordre folk til å sitte mer enn et år.</w:t>
      </w:r>
    </w:p>
    <w:p w14:paraId="37D74605" w14:textId="77777777" w:rsidR="00417CFE" w:rsidRDefault="00417CFE" w:rsidP="00417CFE">
      <w:pPr>
        <w:rPr>
          <w:bCs/>
          <w:sz w:val="24"/>
          <w:szCs w:val="24"/>
        </w:rPr>
      </w:pPr>
    </w:p>
    <w:p w14:paraId="58A601A9" w14:textId="77777777" w:rsidR="00417CFE" w:rsidRDefault="00417CFE" w:rsidP="00417CFE">
      <w:pPr>
        <w:rPr>
          <w:bCs/>
          <w:sz w:val="24"/>
          <w:szCs w:val="24"/>
        </w:rPr>
      </w:pPr>
      <w:r>
        <w:rPr>
          <w:bCs/>
          <w:sz w:val="24"/>
          <w:szCs w:val="24"/>
        </w:rPr>
        <w:t>Jo-Sigurd: Hadde hatt godt av å ha flere åpne plasser. Ville gjort det lettere for folk som har sittet i PU og sitte en ny periode uten å binde seg til PUene.</w:t>
      </w:r>
    </w:p>
    <w:p w14:paraId="2A0D97D7" w14:textId="6268E6ED" w:rsidR="00681439" w:rsidRPr="00623C70" w:rsidRDefault="00485DD2">
      <w:pPr>
        <w:rPr>
          <w:b/>
          <w:sz w:val="24"/>
          <w:szCs w:val="24"/>
        </w:rPr>
      </w:pPr>
      <w:r>
        <w:rPr>
          <w:b/>
          <w:sz w:val="24"/>
          <w:szCs w:val="24"/>
        </w:rPr>
        <w:tab/>
      </w:r>
    </w:p>
    <w:p w14:paraId="237BBCA4" w14:textId="35EE46EF" w:rsidR="00A85964" w:rsidRDefault="002F56E9">
      <w:pPr>
        <w:rPr>
          <w:b/>
          <w:sz w:val="24"/>
          <w:szCs w:val="24"/>
        </w:rPr>
      </w:pPr>
      <w:r>
        <w:rPr>
          <w:b/>
          <w:sz w:val="24"/>
          <w:szCs w:val="24"/>
        </w:rPr>
        <w:t>Annet</w:t>
      </w:r>
    </w:p>
    <w:p w14:paraId="619515AF" w14:textId="77777777" w:rsidR="00D91A06" w:rsidRDefault="00D91A06">
      <w:pPr>
        <w:rPr>
          <w:b/>
          <w:sz w:val="24"/>
          <w:szCs w:val="24"/>
        </w:rPr>
      </w:pPr>
    </w:p>
    <w:p w14:paraId="4B87FA3C" w14:textId="097D227A" w:rsidR="000C0FFC" w:rsidRPr="00987765" w:rsidRDefault="002F56E9">
      <w:pPr>
        <w:rPr>
          <w:b/>
          <w:sz w:val="24"/>
          <w:szCs w:val="24"/>
        </w:rPr>
      </w:pPr>
      <w:r>
        <w:rPr>
          <w:b/>
          <w:sz w:val="24"/>
          <w:szCs w:val="24"/>
        </w:rPr>
        <w:t>Sak nr.</w:t>
      </w:r>
      <w:r>
        <w:rPr>
          <w:sz w:val="24"/>
          <w:szCs w:val="24"/>
        </w:rPr>
        <w:t xml:space="preserve"> </w:t>
      </w:r>
      <w:r w:rsidR="006766B2">
        <w:rPr>
          <w:b/>
          <w:sz w:val="24"/>
          <w:szCs w:val="24"/>
        </w:rPr>
        <w:t>1</w:t>
      </w:r>
      <w:r w:rsidR="00623C70">
        <w:rPr>
          <w:b/>
          <w:sz w:val="24"/>
          <w:szCs w:val="24"/>
        </w:rPr>
        <w:t>1</w:t>
      </w:r>
      <w:r w:rsidR="00D91A06">
        <w:rPr>
          <w:b/>
          <w:sz w:val="24"/>
          <w:szCs w:val="24"/>
        </w:rPr>
        <w:t xml:space="preserve"> </w:t>
      </w:r>
      <w:r>
        <w:rPr>
          <w:b/>
          <w:sz w:val="24"/>
          <w:szCs w:val="24"/>
        </w:rPr>
        <w:t>Eventuelt</w:t>
      </w:r>
    </w:p>
    <w:p w14:paraId="1DAC81C1" w14:textId="77777777" w:rsidR="00987765" w:rsidRPr="000C0FFC" w:rsidRDefault="00987765">
      <w:pPr>
        <w:rPr>
          <w:bCs/>
          <w:sz w:val="24"/>
          <w:szCs w:val="24"/>
        </w:rPr>
      </w:pPr>
    </w:p>
    <w:p w14:paraId="6C7A3F4C" w14:textId="77777777" w:rsidR="000C0FFC" w:rsidRDefault="00417CFE" w:rsidP="00417CFE">
      <w:pPr>
        <w:rPr>
          <w:bCs/>
          <w:sz w:val="24"/>
          <w:szCs w:val="24"/>
        </w:rPr>
      </w:pPr>
      <w:r w:rsidRPr="000C0FFC">
        <w:rPr>
          <w:b/>
          <w:sz w:val="24"/>
          <w:szCs w:val="24"/>
        </w:rPr>
        <w:t>Internhonorering</w:t>
      </w:r>
      <w:r>
        <w:rPr>
          <w:bCs/>
          <w:sz w:val="24"/>
          <w:szCs w:val="24"/>
        </w:rPr>
        <w:t xml:space="preserve"> </w:t>
      </w:r>
    </w:p>
    <w:p w14:paraId="6A4B391C" w14:textId="426A0062" w:rsidR="00417CFE" w:rsidRDefault="000C0FFC" w:rsidP="00417CFE">
      <w:pPr>
        <w:rPr>
          <w:bCs/>
          <w:sz w:val="24"/>
          <w:szCs w:val="24"/>
        </w:rPr>
      </w:pPr>
      <w:r>
        <w:rPr>
          <w:bCs/>
          <w:sz w:val="24"/>
          <w:szCs w:val="24"/>
        </w:rPr>
        <w:t>I</w:t>
      </w:r>
      <w:r w:rsidR="00417CFE">
        <w:rPr>
          <w:bCs/>
          <w:sz w:val="24"/>
          <w:szCs w:val="24"/>
        </w:rPr>
        <w:t xml:space="preserve"> stad: fikk </w:t>
      </w:r>
      <w:proofErr w:type="gramStart"/>
      <w:r w:rsidR="00417CFE">
        <w:rPr>
          <w:bCs/>
          <w:sz w:val="24"/>
          <w:szCs w:val="24"/>
        </w:rPr>
        <w:t>mail</w:t>
      </w:r>
      <w:proofErr w:type="gramEnd"/>
      <w:r w:rsidR="00417CFE">
        <w:rPr>
          <w:bCs/>
          <w:sz w:val="24"/>
          <w:szCs w:val="24"/>
        </w:rPr>
        <w:t xml:space="preserve"> fra Kari i dag tidlig, vi skal sende inn hvor mye vi honorer de ulike stillingene. Vi må nesten sende inn. Bør derfor behandle forslaget til internhonorering.</w:t>
      </w:r>
    </w:p>
    <w:p w14:paraId="005BBD0A" w14:textId="02F8C9B9" w:rsidR="00417CFE" w:rsidRDefault="000C0FFC" w:rsidP="00417CFE">
      <w:pPr>
        <w:rPr>
          <w:bCs/>
          <w:sz w:val="24"/>
          <w:szCs w:val="24"/>
        </w:rPr>
      </w:pPr>
      <w:r>
        <w:rPr>
          <w:bCs/>
          <w:sz w:val="24"/>
          <w:szCs w:val="24"/>
        </w:rPr>
        <w:t>Utkast fra november presenteres.</w:t>
      </w:r>
    </w:p>
    <w:p w14:paraId="70E6E044" w14:textId="371951FC" w:rsidR="000C0FFC" w:rsidRDefault="000C0FFC" w:rsidP="00417CFE">
      <w:pPr>
        <w:rPr>
          <w:bCs/>
          <w:sz w:val="24"/>
          <w:szCs w:val="24"/>
        </w:rPr>
      </w:pPr>
      <w:r>
        <w:rPr>
          <w:bCs/>
          <w:sz w:val="24"/>
          <w:szCs w:val="24"/>
        </w:rPr>
        <w:t>Haakon: Foreslår at vi vedtar det nå. Så kan det eventuelt behandles på nytt senere i vår.</w:t>
      </w:r>
    </w:p>
    <w:p w14:paraId="5FB44994" w14:textId="3FA38182" w:rsidR="000C0FFC" w:rsidRPr="000C0FFC" w:rsidRDefault="000C0FFC" w:rsidP="00417CFE">
      <w:pPr>
        <w:rPr>
          <w:b/>
          <w:sz w:val="24"/>
          <w:szCs w:val="24"/>
        </w:rPr>
      </w:pPr>
      <w:r w:rsidRPr="000C0FFC">
        <w:rPr>
          <w:b/>
          <w:sz w:val="24"/>
          <w:szCs w:val="24"/>
        </w:rPr>
        <w:t>Forslaget vedtas med akklamasjon.</w:t>
      </w:r>
    </w:p>
    <w:p w14:paraId="3028FAEB" w14:textId="77777777" w:rsidR="000C0FFC" w:rsidRDefault="000C0FFC" w:rsidP="00417CFE">
      <w:pPr>
        <w:rPr>
          <w:bCs/>
          <w:sz w:val="24"/>
          <w:szCs w:val="24"/>
        </w:rPr>
      </w:pPr>
    </w:p>
    <w:p w14:paraId="2DB969EA" w14:textId="77777777" w:rsidR="000C0FFC" w:rsidRPr="000C0FFC" w:rsidRDefault="000C0FFC" w:rsidP="00417CFE">
      <w:pPr>
        <w:rPr>
          <w:b/>
          <w:sz w:val="24"/>
          <w:szCs w:val="24"/>
        </w:rPr>
      </w:pPr>
      <w:r w:rsidRPr="000C0FFC">
        <w:rPr>
          <w:b/>
          <w:sz w:val="24"/>
          <w:szCs w:val="24"/>
        </w:rPr>
        <w:t>Representant til rådgiverdag</w:t>
      </w:r>
    </w:p>
    <w:p w14:paraId="307F91F4" w14:textId="487438F2" w:rsidR="000C0FFC" w:rsidRDefault="000C0FFC" w:rsidP="00417CFE">
      <w:pPr>
        <w:rPr>
          <w:bCs/>
          <w:sz w:val="24"/>
          <w:szCs w:val="24"/>
        </w:rPr>
      </w:pPr>
      <w:r>
        <w:rPr>
          <w:bCs/>
          <w:sz w:val="24"/>
          <w:szCs w:val="24"/>
        </w:rPr>
        <w:t>Monika birkeland ønsker at vi skal stille med en representant på rådgiverdag som kan snakke om overgang fra videregående til universitetet.</w:t>
      </w:r>
    </w:p>
    <w:p w14:paraId="4B9A9E2C" w14:textId="2417B89A" w:rsidR="000C0FFC" w:rsidRDefault="000C0FFC" w:rsidP="00417CFE">
      <w:pPr>
        <w:rPr>
          <w:bCs/>
          <w:sz w:val="24"/>
          <w:szCs w:val="24"/>
        </w:rPr>
      </w:pPr>
      <w:r>
        <w:rPr>
          <w:bCs/>
          <w:sz w:val="24"/>
          <w:szCs w:val="24"/>
        </w:rPr>
        <w:t>Hanne stiller.</w:t>
      </w:r>
    </w:p>
    <w:p w14:paraId="3A843A83" w14:textId="77777777" w:rsidR="000C0FFC" w:rsidRDefault="000C0FFC">
      <w:pPr>
        <w:rPr>
          <w:bCs/>
          <w:sz w:val="24"/>
          <w:szCs w:val="24"/>
        </w:rPr>
      </w:pPr>
    </w:p>
    <w:p w14:paraId="1EF20515" w14:textId="4769569A" w:rsidR="000C0FFC" w:rsidRPr="000C0FFC" w:rsidRDefault="000C0FFC">
      <w:pPr>
        <w:rPr>
          <w:b/>
          <w:sz w:val="24"/>
          <w:szCs w:val="24"/>
        </w:rPr>
      </w:pPr>
      <w:r w:rsidRPr="000C0FFC">
        <w:rPr>
          <w:b/>
          <w:sz w:val="24"/>
          <w:szCs w:val="24"/>
        </w:rPr>
        <w:t>Skal vi øke skapprisen?</w:t>
      </w:r>
    </w:p>
    <w:p w14:paraId="4D25695B" w14:textId="7A8B094F" w:rsidR="000C0FFC" w:rsidRDefault="000C0FFC">
      <w:pPr>
        <w:rPr>
          <w:bCs/>
          <w:sz w:val="24"/>
          <w:szCs w:val="24"/>
        </w:rPr>
      </w:pPr>
      <w:r>
        <w:rPr>
          <w:bCs/>
          <w:sz w:val="24"/>
          <w:szCs w:val="24"/>
        </w:rPr>
        <w:t>Saken ble diskutert. Legger den på is. Bedre å vurdere det på nytt til høsten.</w:t>
      </w:r>
    </w:p>
    <w:p w14:paraId="7D618FE2" w14:textId="143BB54D" w:rsidR="000C0FFC" w:rsidRPr="000C0FFC" w:rsidRDefault="000C0FFC">
      <w:pPr>
        <w:rPr>
          <w:b/>
          <w:sz w:val="24"/>
          <w:szCs w:val="24"/>
        </w:rPr>
      </w:pPr>
      <w:r w:rsidRPr="000C0FFC">
        <w:rPr>
          <w:b/>
          <w:sz w:val="24"/>
          <w:szCs w:val="24"/>
        </w:rPr>
        <w:t>Innspill til første møte i arbeidsgruppen for KI.</w:t>
      </w:r>
    </w:p>
    <w:p w14:paraId="3740F93C" w14:textId="0922A7BD" w:rsidR="000C0FFC" w:rsidRDefault="000C0FFC">
      <w:pPr>
        <w:rPr>
          <w:bCs/>
          <w:sz w:val="24"/>
          <w:szCs w:val="24"/>
        </w:rPr>
      </w:pPr>
      <w:r>
        <w:rPr>
          <w:bCs/>
          <w:sz w:val="24"/>
          <w:szCs w:val="24"/>
        </w:rPr>
        <w:lastRenderedPageBreak/>
        <w:t>Noen som har inspill til mandatet.</w:t>
      </w:r>
    </w:p>
    <w:p w14:paraId="6C1249BA" w14:textId="7709B005" w:rsidR="000C0FFC" w:rsidRDefault="000C0FFC">
      <w:pPr>
        <w:rPr>
          <w:bCs/>
          <w:sz w:val="24"/>
          <w:szCs w:val="24"/>
        </w:rPr>
      </w:pPr>
      <w:r>
        <w:rPr>
          <w:bCs/>
          <w:sz w:val="24"/>
          <w:szCs w:val="24"/>
        </w:rPr>
        <w:t>Jo-sigurd: Foreslår at vi behandler det på en konkret måte senere.</w:t>
      </w:r>
    </w:p>
    <w:p w14:paraId="4EDFD185" w14:textId="2708F9DB" w:rsidR="000C0FFC" w:rsidRDefault="000C0FFC">
      <w:pPr>
        <w:rPr>
          <w:bCs/>
          <w:sz w:val="24"/>
          <w:szCs w:val="24"/>
        </w:rPr>
      </w:pPr>
      <w:r>
        <w:rPr>
          <w:bCs/>
          <w:sz w:val="24"/>
          <w:szCs w:val="24"/>
        </w:rPr>
        <w:t>Christiane: Miljøaspektet bør vurderes pga miljøkonsekvensene, gjøre folk klar over miljøkonsekvensene.</w:t>
      </w:r>
    </w:p>
    <w:p w14:paraId="06456B8D" w14:textId="446D2B4D" w:rsidR="00D91A06" w:rsidRDefault="00D91A06">
      <w:pPr>
        <w:rPr>
          <w:bCs/>
          <w:sz w:val="24"/>
          <w:szCs w:val="24"/>
        </w:rPr>
      </w:pPr>
      <w:r>
        <w:rPr>
          <w:bCs/>
          <w:sz w:val="24"/>
          <w:szCs w:val="24"/>
        </w:rPr>
        <w:t>Gard: Viktig at vi løpende behandler forslag om retningslinjer, behov for tydelige retningslinjer for å opprettholde et mangfold av vurderingsformer.</w:t>
      </w:r>
    </w:p>
    <w:p w14:paraId="31EC44B7" w14:textId="1FB08B4F" w:rsidR="00D91A06" w:rsidRDefault="00D91A06">
      <w:pPr>
        <w:rPr>
          <w:bCs/>
          <w:sz w:val="24"/>
          <w:szCs w:val="24"/>
        </w:rPr>
      </w:pPr>
      <w:r>
        <w:rPr>
          <w:bCs/>
          <w:sz w:val="24"/>
          <w:szCs w:val="24"/>
        </w:rPr>
        <w:t>Jo-sigurd: Står bak forslaget til Haakon om å presse inn flere studentrepresentanter.</w:t>
      </w:r>
    </w:p>
    <w:p w14:paraId="0833DB30" w14:textId="77777777" w:rsidR="00D91A06" w:rsidRDefault="00D91A06">
      <w:pPr>
        <w:rPr>
          <w:bCs/>
          <w:sz w:val="24"/>
          <w:szCs w:val="24"/>
        </w:rPr>
      </w:pPr>
    </w:p>
    <w:p w14:paraId="7A752D7D" w14:textId="2D89EDBD" w:rsidR="00A85964" w:rsidRDefault="000C0FFC">
      <w:pPr>
        <w:rPr>
          <w:b/>
          <w:sz w:val="24"/>
          <w:szCs w:val="24"/>
        </w:rPr>
      </w:pPr>
      <w:r>
        <w:rPr>
          <w:b/>
          <w:sz w:val="24"/>
          <w:szCs w:val="24"/>
        </w:rPr>
        <w:t>Ettergodkjenn</w:t>
      </w:r>
      <w:r w:rsidR="00D91A06">
        <w:rPr>
          <w:b/>
          <w:sz w:val="24"/>
          <w:szCs w:val="24"/>
        </w:rPr>
        <w:t xml:space="preserve">ing </w:t>
      </w:r>
      <w:r w:rsidR="00F978F3">
        <w:rPr>
          <w:b/>
          <w:sz w:val="24"/>
          <w:szCs w:val="24"/>
        </w:rPr>
        <w:t>av vedtektene med endringer vedtatt Studentrådsmøte høst 2024</w:t>
      </w:r>
      <w:r>
        <w:rPr>
          <w:b/>
          <w:sz w:val="24"/>
          <w:szCs w:val="24"/>
        </w:rPr>
        <w:t>.</w:t>
      </w:r>
    </w:p>
    <w:p w14:paraId="3A865F6F" w14:textId="20DDFF28" w:rsidR="00D91A06" w:rsidRDefault="00D91A06">
      <w:pPr>
        <w:rPr>
          <w:bCs/>
          <w:sz w:val="24"/>
          <w:szCs w:val="24"/>
        </w:rPr>
      </w:pPr>
      <w:r>
        <w:rPr>
          <w:bCs/>
          <w:sz w:val="24"/>
          <w:szCs w:val="24"/>
        </w:rPr>
        <w:t>Haakon: Vi fant ut at endringene ikke har blitt skrevet inn. Gard redigerte dem etter endringene.</w:t>
      </w:r>
    </w:p>
    <w:p w14:paraId="2DC26928" w14:textId="104E2FCC" w:rsidR="00D91A06" w:rsidRDefault="00D91A06">
      <w:pPr>
        <w:rPr>
          <w:bCs/>
          <w:sz w:val="24"/>
          <w:szCs w:val="24"/>
        </w:rPr>
      </w:pPr>
      <w:r>
        <w:rPr>
          <w:bCs/>
          <w:sz w:val="24"/>
          <w:szCs w:val="24"/>
        </w:rPr>
        <w:t>Endringene godkjennes.</w:t>
      </w:r>
    </w:p>
    <w:p w14:paraId="28F2089A" w14:textId="77777777" w:rsidR="00D91A06" w:rsidRDefault="00D91A06">
      <w:pPr>
        <w:rPr>
          <w:bCs/>
          <w:sz w:val="24"/>
          <w:szCs w:val="24"/>
        </w:rPr>
      </w:pPr>
    </w:p>
    <w:p w14:paraId="7E4337BF" w14:textId="77777777" w:rsidR="00D91A06" w:rsidRDefault="00D91A06">
      <w:pPr>
        <w:rPr>
          <w:bCs/>
          <w:sz w:val="24"/>
          <w:szCs w:val="24"/>
        </w:rPr>
      </w:pPr>
    </w:p>
    <w:p w14:paraId="70603A11" w14:textId="33F20A97" w:rsidR="00D91A06" w:rsidRPr="00D91A06" w:rsidRDefault="00D91A06">
      <w:pPr>
        <w:rPr>
          <w:b/>
          <w:sz w:val="24"/>
          <w:szCs w:val="24"/>
        </w:rPr>
      </w:pPr>
      <w:r w:rsidRPr="00D91A06">
        <w:rPr>
          <w:b/>
          <w:sz w:val="24"/>
          <w:szCs w:val="24"/>
        </w:rPr>
        <w:t>Møte avsluttes 17.32</w:t>
      </w:r>
    </w:p>
    <w:p w14:paraId="4D5AC468" w14:textId="77777777" w:rsidR="006766B2" w:rsidRDefault="006766B2">
      <w:pPr>
        <w:rPr>
          <w:b/>
          <w:sz w:val="24"/>
          <w:szCs w:val="24"/>
        </w:rPr>
      </w:pPr>
    </w:p>
    <w:p w14:paraId="7C5EFF41" w14:textId="6D469562" w:rsidR="00A85964" w:rsidRDefault="00A85964">
      <w:pPr>
        <w:pBdr>
          <w:bottom w:val="single" w:sz="6" w:space="1" w:color="000000"/>
        </w:pBdr>
        <w:rPr>
          <w:b/>
          <w:sz w:val="24"/>
          <w:szCs w:val="24"/>
        </w:rPr>
      </w:pPr>
    </w:p>
    <w:p w14:paraId="637361B7" w14:textId="77777777" w:rsidR="00A85964" w:rsidRDefault="00A85964">
      <w:pPr>
        <w:rPr>
          <w:sz w:val="24"/>
          <w:szCs w:val="24"/>
        </w:rPr>
      </w:pPr>
    </w:p>
    <w:p w14:paraId="5C78821F" w14:textId="77777777" w:rsidR="00A85964" w:rsidRDefault="00A85964">
      <w:pPr>
        <w:pBdr>
          <w:bottom w:val="single" w:sz="6" w:space="1" w:color="000000"/>
        </w:pBdr>
        <w:rPr>
          <w:sz w:val="24"/>
          <w:szCs w:val="24"/>
        </w:rPr>
      </w:pPr>
    </w:p>
    <w:p w14:paraId="1624B488" w14:textId="77777777" w:rsidR="00A85964" w:rsidRDefault="00A85964">
      <w:pPr>
        <w:rPr>
          <w:sz w:val="24"/>
          <w:szCs w:val="24"/>
        </w:rPr>
      </w:pPr>
    </w:p>
    <w:p w14:paraId="192E9402" w14:textId="34474A5B" w:rsidR="00A85964" w:rsidRDefault="0061565C">
      <w:pPr>
        <w:rPr>
          <w:sz w:val="24"/>
          <w:szCs w:val="24"/>
        </w:rPr>
      </w:pPr>
      <w:r>
        <w:rPr>
          <w:sz w:val="24"/>
          <w:szCs w:val="24"/>
        </w:rPr>
        <w:t xml:space="preserve">Oslo </w:t>
      </w:r>
      <w:r w:rsidR="00623C70">
        <w:rPr>
          <w:sz w:val="24"/>
          <w:szCs w:val="24"/>
        </w:rPr>
        <w:t>14</w:t>
      </w:r>
      <w:r w:rsidR="0023288B" w:rsidRPr="0023288B">
        <w:rPr>
          <w:sz w:val="24"/>
          <w:szCs w:val="24"/>
        </w:rPr>
        <w:t>.</w:t>
      </w:r>
      <w:r w:rsidR="00623C70">
        <w:rPr>
          <w:sz w:val="24"/>
          <w:szCs w:val="24"/>
        </w:rPr>
        <w:t>01</w:t>
      </w:r>
      <w:r w:rsidR="0023288B" w:rsidRPr="0023288B">
        <w:rPr>
          <w:sz w:val="24"/>
          <w:szCs w:val="24"/>
        </w:rPr>
        <w:t>.202</w:t>
      </w:r>
      <w:r w:rsidR="00623C70">
        <w:rPr>
          <w:sz w:val="24"/>
          <w:szCs w:val="24"/>
        </w:rPr>
        <w:t>5</w:t>
      </w:r>
    </w:p>
    <w:p w14:paraId="2AF0D8F6" w14:textId="77777777" w:rsidR="00A85964" w:rsidRDefault="00A85964"/>
    <w:p w14:paraId="06B5916B" w14:textId="65B6B866" w:rsidR="00A85964" w:rsidRPr="00623C70" w:rsidRDefault="002F56E9">
      <w:pPr>
        <w:rPr>
          <w:sz w:val="24"/>
          <w:szCs w:val="24"/>
        </w:rPr>
      </w:pPr>
      <w:r>
        <w:rPr>
          <w:sz w:val="24"/>
          <w:szCs w:val="24"/>
        </w:rPr>
        <w:t>Beste hilsen</w:t>
      </w:r>
    </w:p>
    <w:p w14:paraId="7E9878EE" w14:textId="3FF4F391" w:rsidR="00A85964" w:rsidRDefault="00B26E7D">
      <w:pPr>
        <w:rPr>
          <w:b/>
          <w:i/>
        </w:rPr>
      </w:pPr>
      <w:r>
        <w:rPr>
          <w:b/>
          <w:i/>
        </w:rPr>
        <w:t>Haakon Lindemann Andressen</w:t>
      </w:r>
    </w:p>
    <w:p w14:paraId="3A64321B" w14:textId="1140A430" w:rsidR="00A85964" w:rsidRDefault="00B26E7D">
      <w:pPr>
        <w:rPr>
          <w:i/>
        </w:rPr>
      </w:pPr>
      <w:r>
        <w:rPr>
          <w:i/>
        </w:rPr>
        <w:t>Nestleder</w:t>
      </w:r>
      <w:r w:rsidR="002F56E9">
        <w:rPr>
          <w:i/>
        </w:rPr>
        <w:t xml:space="preserve"> av Studentutvalget ved Det Samfunnsvitenskap</w:t>
      </w:r>
      <w:r w:rsidR="0023288B">
        <w:rPr>
          <w:i/>
        </w:rPr>
        <w:t>e</w:t>
      </w:r>
      <w:r w:rsidR="002F56E9">
        <w:rPr>
          <w:i/>
        </w:rPr>
        <w:t>lige fakultet</w:t>
      </w:r>
    </w:p>
    <w:p w14:paraId="0AFFD559" w14:textId="77777777" w:rsidR="00A85964" w:rsidRDefault="00A85964">
      <w:pPr>
        <w:rPr>
          <w:i/>
        </w:rPr>
      </w:pPr>
    </w:p>
    <w:sectPr w:rsidR="00A85964">
      <w:headerReference w:type="default" r:id="rId8"/>
      <w:footerReference w:type="default" r:id="rId9"/>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528B6" w14:textId="77777777" w:rsidR="00443F9C" w:rsidRDefault="00443F9C">
      <w:r>
        <w:separator/>
      </w:r>
    </w:p>
  </w:endnote>
  <w:endnote w:type="continuationSeparator" w:id="0">
    <w:p w14:paraId="20E26C95" w14:textId="77777777" w:rsidR="00443F9C" w:rsidRDefault="00443F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4838C" w14:textId="77777777" w:rsidR="00A85964" w:rsidRPr="00571477" w:rsidRDefault="002F56E9">
    <w:pPr>
      <w:pBdr>
        <w:top w:val="nil"/>
        <w:left w:val="nil"/>
        <w:bottom w:val="nil"/>
        <w:right w:val="nil"/>
        <w:between w:val="nil"/>
      </w:pBdr>
      <w:tabs>
        <w:tab w:val="center" w:pos="4536"/>
        <w:tab w:val="right" w:pos="9072"/>
      </w:tabs>
      <w:rPr>
        <w:color w:val="000000"/>
        <w:sz w:val="24"/>
        <w:szCs w:val="24"/>
        <w:lang w:val="en-US"/>
      </w:rPr>
    </w:pPr>
    <w:r w:rsidRPr="00571477">
      <w:rPr>
        <w:color w:val="000000"/>
        <w:sz w:val="24"/>
        <w:szCs w:val="24"/>
        <w:lang w:val="en-US"/>
      </w:rPr>
      <w:t>Det samfunnsvitenskapelige fakultet / The Faculty of Social Sciences</w:t>
    </w:r>
  </w:p>
  <w:p w14:paraId="53B72FE8" w14:textId="77777777" w:rsidR="00A85964" w:rsidRPr="00571477" w:rsidRDefault="002F56E9">
    <w:pPr>
      <w:pBdr>
        <w:top w:val="nil"/>
        <w:left w:val="nil"/>
        <w:bottom w:val="nil"/>
        <w:right w:val="nil"/>
        <w:between w:val="nil"/>
      </w:pBdr>
      <w:tabs>
        <w:tab w:val="center" w:pos="4536"/>
        <w:tab w:val="right" w:pos="9072"/>
      </w:tabs>
      <w:rPr>
        <w:color w:val="000000"/>
        <w:sz w:val="24"/>
        <w:szCs w:val="24"/>
        <w:lang w:val="en-US"/>
      </w:rPr>
    </w:pPr>
    <w:r w:rsidRPr="00571477">
      <w:rPr>
        <w:color w:val="000000"/>
        <w:sz w:val="24"/>
        <w:szCs w:val="24"/>
        <w:lang w:val="en-US"/>
      </w:rPr>
      <w:t>Universitetet i Oslo / The University of Oslo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7F5DC" w14:textId="77777777" w:rsidR="00443F9C" w:rsidRDefault="00443F9C">
      <w:r>
        <w:separator/>
      </w:r>
    </w:p>
  </w:footnote>
  <w:footnote w:type="continuationSeparator" w:id="0">
    <w:p w14:paraId="1EA35899" w14:textId="77777777" w:rsidR="00443F9C" w:rsidRDefault="00443F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A49DC" w14:textId="77777777" w:rsidR="00A85964" w:rsidRDefault="002F56E9">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58240" behindDoc="0" locked="0" layoutInCell="1" hidden="0" allowOverlap="1" wp14:anchorId="2744F881" wp14:editId="1BFE31A6">
          <wp:simplePos x="0" y="0"/>
          <wp:positionH relativeFrom="column">
            <wp:posOffset>4005580</wp:posOffset>
          </wp:positionH>
          <wp:positionV relativeFrom="paragraph">
            <wp:posOffset>6985</wp:posOffset>
          </wp:positionV>
          <wp:extent cx="1791335" cy="954405"/>
          <wp:effectExtent l="0" t="0" r="0" b="0"/>
          <wp:wrapTopAndBottom distT="0" dist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3145" t="22028" r="-2" b="22930"/>
                  <a:stretch>
                    <a:fillRect/>
                  </a:stretch>
                </pic:blipFill>
                <pic:spPr>
                  <a:xfrm>
                    <a:off x="0" y="0"/>
                    <a:ext cx="1791335" cy="9544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948F1"/>
    <w:multiLevelType w:val="multilevel"/>
    <w:tmpl w:val="2D0EC530"/>
    <w:lvl w:ilvl="0">
      <w:start w:val="26"/>
      <w:numFmt w:val="bullet"/>
      <w:lvlText w:val="-"/>
      <w:lvlJc w:val="left"/>
      <w:pPr>
        <w:ind w:left="1428" w:hanging="360"/>
      </w:pPr>
      <w:rPr>
        <w:rFonts w:ascii="Calibri" w:eastAsia="Calibri" w:hAnsi="Calibri" w:cs="Calibri"/>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1" w15:restartNumberingAfterBreak="0">
    <w:nsid w:val="41DA0F5B"/>
    <w:multiLevelType w:val="hybridMultilevel"/>
    <w:tmpl w:val="BC46779E"/>
    <w:lvl w:ilvl="0" w:tplc="09A0C046">
      <w:numFmt w:val="bullet"/>
      <w:lvlText w:val="-"/>
      <w:lvlJc w:val="left"/>
      <w:pPr>
        <w:ind w:left="1800" w:hanging="360"/>
      </w:pPr>
      <w:rPr>
        <w:rFonts w:ascii="Calibri" w:eastAsia="Calibri" w:hAnsi="Calibri" w:cs="Calibri" w:hint="default"/>
      </w:rPr>
    </w:lvl>
    <w:lvl w:ilvl="1" w:tplc="04140003" w:tentative="1">
      <w:start w:val="1"/>
      <w:numFmt w:val="bullet"/>
      <w:lvlText w:val="o"/>
      <w:lvlJc w:val="left"/>
      <w:pPr>
        <w:ind w:left="2520" w:hanging="360"/>
      </w:pPr>
      <w:rPr>
        <w:rFonts w:ascii="Courier New" w:hAnsi="Courier New" w:cs="Courier New" w:hint="default"/>
      </w:rPr>
    </w:lvl>
    <w:lvl w:ilvl="2" w:tplc="04140005" w:tentative="1">
      <w:start w:val="1"/>
      <w:numFmt w:val="bullet"/>
      <w:lvlText w:val=""/>
      <w:lvlJc w:val="left"/>
      <w:pPr>
        <w:ind w:left="3240" w:hanging="360"/>
      </w:pPr>
      <w:rPr>
        <w:rFonts w:ascii="Wingdings" w:hAnsi="Wingdings" w:hint="default"/>
      </w:rPr>
    </w:lvl>
    <w:lvl w:ilvl="3" w:tplc="04140001" w:tentative="1">
      <w:start w:val="1"/>
      <w:numFmt w:val="bullet"/>
      <w:lvlText w:val=""/>
      <w:lvlJc w:val="left"/>
      <w:pPr>
        <w:ind w:left="3960" w:hanging="360"/>
      </w:pPr>
      <w:rPr>
        <w:rFonts w:ascii="Symbol" w:hAnsi="Symbol" w:hint="default"/>
      </w:rPr>
    </w:lvl>
    <w:lvl w:ilvl="4" w:tplc="04140003" w:tentative="1">
      <w:start w:val="1"/>
      <w:numFmt w:val="bullet"/>
      <w:lvlText w:val="o"/>
      <w:lvlJc w:val="left"/>
      <w:pPr>
        <w:ind w:left="4680" w:hanging="360"/>
      </w:pPr>
      <w:rPr>
        <w:rFonts w:ascii="Courier New" w:hAnsi="Courier New" w:cs="Courier New" w:hint="default"/>
      </w:rPr>
    </w:lvl>
    <w:lvl w:ilvl="5" w:tplc="04140005" w:tentative="1">
      <w:start w:val="1"/>
      <w:numFmt w:val="bullet"/>
      <w:lvlText w:val=""/>
      <w:lvlJc w:val="left"/>
      <w:pPr>
        <w:ind w:left="5400" w:hanging="360"/>
      </w:pPr>
      <w:rPr>
        <w:rFonts w:ascii="Wingdings" w:hAnsi="Wingdings" w:hint="default"/>
      </w:rPr>
    </w:lvl>
    <w:lvl w:ilvl="6" w:tplc="04140001" w:tentative="1">
      <w:start w:val="1"/>
      <w:numFmt w:val="bullet"/>
      <w:lvlText w:val=""/>
      <w:lvlJc w:val="left"/>
      <w:pPr>
        <w:ind w:left="6120" w:hanging="360"/>
      </w:pPr>
      <w:rPr>
        <w:rFonts w:ascii="Symbol" w:hAnsi="Symbol" w:hint="default"/>
      </w:rPr>
    </w:lvl>
    <w:lvl w:ilvl="7" w:tplc="04140003" w:tentative="1">
      <w:start w:val="1"/>
      <w:numFmt w:val="bullet"/>
      <w:lvlText w:val="o"/>
      <w:lvlJc w:val="left"/>
      <w:pPr>
        <w:ind w:left="6840" w:hanging="360"/>
      </w:pPr>
      <w:rPr>
        <w:rFonts w:ascii="Courier New" w:hAnsi="Courier New" w:cs="Courier New" w:hint="default"/>
      </w:rPr>
    </w:lvl>
    <w:lvl w:ilvl="8" w:tplc="04140005" w:tentative="1">
      <w:start w:val="1"/>
      <w:numFmt w:val="bullet"/>
      <w:lvlText w:val=""/>
      <w:lvlJc w:val="left"/>
      <w:pPr>
        <w:ind w:left="7560" w:hanging="360"/>
      </w:pPr>
      <w:rPr>
        <w:rFonts w:ascii="Wingdings" w:hAnsi="Wingdings" w:hint="default"/>
      </w:rPr>
    </w:lvl>
  </w:abstractNum>
  <w:abstractNum w:abstractNumId="2" w15:restartNumberingAfterBreak="0">
    <w:nsid w:val="4CB157A9"/>
    <w:multiLevelType w:val="hybridMultilevel"/>
    <w:tmpl w:val="35AEC580"/>
    <w:lvl w:ilvl="0" w:tplc="971693DE">
      <w:numFmt w:val="bullet"/>
      <w:lvlText w:val="-"/>
      <w:lvlJc w:val="left"/>
      <w:pPr>
        <w:ind w:left="720" w:hanging="360"/>
      </w:pPr>
      <w:rPr>
        <w:rFonts w:ascii="Calibri" w:eastAsia="Calibr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209073522">
    <w:abstractNumId w:val="0"/>
  </w:num>
  <w:num w:numId="2" w16cid:durableId="446434137">
    <w:abstractNumId w:val="2"/>
  </w:num>
  <w:num w:numId="3" w16cid:durableId="18799304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nb-NO" w:vendorID="64" w:dllVersion="6" w:nlCheck="1" w:checkStyle="0"/>
  <w:activeWritingStyle w:appName="MSWord" w:lang="nb-NO" w:vendorID="64" w:dllVersion="4096" w:nlCheck="1" w:checkStyle="0"/>
  <w:activeWritingStyle w:appName="MSWord" w:lang="nb-NO" w:vendorID="64" w:dllVersion="0" w:nlCheck="1" w:checkStyle="0"/>
  <w:activeWritingStyle w:appName="MSWord" w:lang="en-US" w:vendorID="64" w:dllVersion="0" w:nlCheck="1" w:checkStyle="0"/>
  <w:proofState w:spelling="clean" w:grammar="clean"/>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551"/>
    <w:rsid w:val="00013F47"/>
    <w:rsid w:val="00036F2F"/>
    <w:rsid w:val="000B7376"/>
    <w:rsid w:val="000C0FFC"/>
    <w:rsid w:val="000D0BDF"/>
    <w:rsid w:val="001016F2"/>
    <w:rsid w:val="001058D1"/>
    <w:rsid w:val="0011402D"/>
    <w:rsid w:val="001951B5"/>
    <w:rsid w:val="001D658A"/>
    <w:rsid w:val="0020545A"/>
    <w:rsid w:val="0023288B"/>
    <w:rsid w:val="002375E8"/>
    <w:rsid w:val="00263222"/>
    <w:rsid w:val="002B5A56"/>
    <w:rsid w:val="002C1FF4"/>
    <w:rsid w:val="002F56E9"/>
    <w:rsid w:val="00340782"/>
    <w:rsid w:val="00346551"/>
    <w:rsid w:val="003912BD"/>
    <w:rsid w:val="00417CFE"/>
    <w:rsid w:val="00427628"/>
    <w:rsid w:val="00443F9C"/>
    <w:rsid w:val="00485DD2"/>
    <w:rsid w:val="004C64A3"/>
    <w:rsid w:val="004D2547"/>
    <w:rsid w:val="00571477"/>
    <w:rsid w:val="0061565C"/>
    <w:rsid w:val="00623C70"/>
    <w:rsid w:val="00670A19"/>
    <w:rsid w:val="006766B2"/>
    <w:rsid w:val="00681439"/>
    <w:rsid w:val="006B25D3"/>
    <w:rsid w:val="007459C1"/>
    <w:rsid w:val="007C52B3"/>
    <w:rsid w:val="008D3D7E"/>
    <w:rsid w:val="00905DAC"/>
    <w:rsid w:val="00950577"/>
    <w:rsid w:val="00952343"/>
    <w:rsid w:val="009778D8"/>
    <w:rsid w:val="00987765"/>
    <w:rsid w:val="009E2FDD"/>
    <w:rsid w:val="00A1488A"/>
    <w:rsid w:val="00A4744E"/>
    <w:rsid w:val="00A85964"/>
    <w:rsid w:val="00AB6724"/>
    <w:rsid w:val="00AF518A"/>
    <w:rsid w:val="00B23FFB"/>
    <w:rsid w:val="00B26E7D"/>
    <w:rsid w:val="00B54098"/>
    <w:rsid w:val="00B75EA5"/>
    <w:rsid w:val="00B923F7"/>
    <w:rsid w:val="00BA575E"/>
    <w:rsid w:val="00BB6DFB"/>
    <w:rsid w:val="00BB702F"/>
    <w:rsid w:val="00BC1B45"/>
    <w:rsid w:val="00C5095C"/>
    <w:rsid w:val="00C66E51"/>
    <w:rsid w:val="00D210EA"/>
    <w:rsid w:val="00D45337"/>
    <w:rsid w:val="00D574EB"/>
    <w:rsid w:val="00D91A06"/>
    <w:rsid w:val="00DD7C24"/>
    <w:rsid w:val="00EE53F5"/>
    <w:rsid w:val="00F60091"/>
    <w:rsid w:val="00F6266A"/>
    <w:rsid w:val="00F81D01"/>
    <w:rsid w:val="00F935E2"/>
    <w:rsid w:val="00F978F3"/>
    <w:rsid w:val="00FA4F4C"/>
    <w:rsid w:val="00FD24C7"/>
    <w:rsid w:val="00FE0DF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EB8ED"/>
  <w15:docId w15:val="{14AA4846-CA9A-415B-8DB1-7F01DC683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pPr>
      <w:keepNext/>
      <w:keepLines/>
      <w:spacing w:before="480" w:after="120"/>
      <w:outlineLvl w:val="0"/>
    </w:pPr>
    <w:rPr>
      <w:b/>
      <w:sz w:val="48"/>
      <w:szCs w:val="48"/>
    </w:rPr>
  </w:style>
  <w:style w:type="paragraph" w:styleId="Overskrift2">
    <w:name w:val="heading 2"/>
    <w:basedOn w:val="Normal"/>
    <w:next w:val="Normal"/>
    <w:pPr>
      <w:keepNext/>
      <w:keepLines/>
      <w:spacing w:before="360" w:after="80"/>
      <w:outlineLvl w:val="1"/>
    </w:pPr>
    <w:rPr>
      <w:b/>
      <w:sz w:val="36"/>
      <w:szCs w:val="36"/>
    </w:rPr>
  </w:style>
  <w:style w:type="paragraph" w:styleId="Overskrift3">
    <w:name w:val="heading 3"/>
    <w:basedOn w:val="Normal"/>
    <w:next w:val="Normal"/>
    <w:pPr>
      <w:keepNext/>
      <w:keepLines/>
      <w:spacing w:before="280" w:after="80"/>
      <w:outlineLvl w:val="2"/>
    </w:pPr>
    <w:rPr>
      <w:b/>
      <w:sz w:val="28"/>
      <w:szCs w:val="28"/>
    </w:rPr>
  </w:style>
  <w:style w:type="paragraph" w:styleId="Overskrift4">
    <w:name w:val="heading 4"/>
    <w:basedOn w:val="Normal"/>
    <w:next w:val="Normal"/>
    <w:pPr>
      <w:keepNext/>
      <w:keepLines/>
      <w:spacing w:before="240" w:after="40"/>
      <w:outlineLvl w:val="3"/>
    </w:pPr>
    <w:rPr>
      <w:b/>
      <w:sz w:val="24"/>
      <w:szCs w:val="24"/>
    </w:rPr>
  </w:style>
  <w:style w:type="paragraph" w:styleId="Overskrift5">
    <w:name w:val="heading 5"/>
    <w:basedOn w:val="Normal"/>
    <w:next w:val="Normal"/>
    <w:pPr>
      <w:keepNext/>
      <w:keepLines/>
      <w:spacing w:before="220" w:after="40"/>
      <w:outlineLvl w:val="4"/>
    </w:pPr>
    <w:rPr>
      <w:b/>
    </w:rPr>
  </w:style>
  <w:style w:type="paragraph" w:styleId="Overskrift6">
    <w:name w:val="heading 6"/>
    <w:basedOn w:val="Normal"/>
    <w:next w:val="Normal"/>
    <w:pPr>
      <w:keepNext/>
      <w:keepLines/>
      <w:spacing w:before="200" w:after="40"/>
      <w:outlineLvl w:val="5"/>
    </w:pPr>
    <w:rPr>
      <w:b/>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pPr>
      <w:keepNext/>
      <w:keepLines/>
      <w:spacing w:before="480" w:after="120"/>
    </w:pPr>
    <w:rPr>
      <w:b/>
      <w:sz w:val="72"/>
      <w:szCs w:val="72"/>
    </w:rPr>
  </w:style>
  <w:style w:type="paragraph" w:styleId="Listeavsnitt">
    <w:name w:val="List Paragraph"/>
    <w:basedOn w:val="Normal"/>
    <w:uiPriority w:val="34"/>
    <w:qFormat/>
    <w:rsid w:val="004448CD"/>
    <w:pPr>
      <w:ind w:left="720"/>
      <w:contextualSpacing/>
    </w:pPr>
  </w:style>
  <w:style w:type="paragraph" w:styleId="Topptekst">
    <w:name w:val="header"/>
    <w:basedOn w:val="Normal"/>
    <w:link w:val="TopptekstTegn"/>
    <w:uiPriority w:val="99"/>
    <w:unhideWhenUsed/>
    <w:rsid w:val="006243B3"/>
    <w:pPr>
      <w:tabs>
        <w:tab w:val="center" w:pos="4536"/>
        <w:tab w:val="right" w:pos="9072"/>
      </w:tabs>
    </w:pPr>
  </w:style>
  <w:style w:type="character" w:customStyle="1" w:styleId="TopptekstTegn">
    <w:name w:val="Topptekst Tegn"/>
    <w:basedOn w:val="Standardskriftforavsnitt"/>
    <w:link w:val="Topptekst"/>
    <w:uiPriority w:val="99"/>
    <w:rsid w:val="006243B3"/>
  </w:style>
  <w:style w:type="paragraph" w:styleId="Bunntekst">
    <w:name w:val="footer"/>
    <w:basedOn w:val="Normal"/>
    <w:link w:val="BunntekstTegn"/>
    <w:uiPriority w:val="99"/>
    <w:unhideWhenUsed/>
    <w:rsid w:val="006243B3"/>
    <w:pPr>
      <w:tabs>
        <w:tab w:val="center" w:pos="4536"/>
        <w:tab w:val="right" w:pos="9072"/>
      </w:tabs>
    </w:pPr>
  </w:style>
  <w:style w:type="character" w:customStyle="1" w:styleId="BunntekstTegn">
    <w:name w:val="Bunntekst Tegn"/>
    <w:basedOn w:val="Standardskriftforavsnitt"/>
    <w:link w:val="Bunntekst"/>
    <w:uiPriority w:val="99"/>
    <w:rsid w:val="006243B3"/>
  </w:style>
  <w:style w:type="paragraph" w:styleId="Dokumentkart">
    <w:name w:val="Document Map"/>
    <w:basedOn w:val="Normal"/>
    <w:link w:val="DokumentkartTegn"/>
    <w:uiPriority w:val="99"/>
    <w:semiHidden/>
    <w:unhideWhenUsed/>
    <w:rsid w:val="00D200C5"/>
    <w:rPr>
      <w:rFonts w:ascii="Times New Roman" w:hAnsi="Times New Roman" w:cs="Times New Roman"/>
      <w:sz w:val="24"/>
      <w:szCs w:val="24"/>
    </w:rPr>
  </w:style>
  <w:style w:type="character" w:customStyle="1" w:styleId="DokumentkartTegn">
    <w:name w:val="Dokumentkart Tegn"/>
    <w:basedOn w:val="Standardskriftforavsnitt"/>
    <w:link w:val="Dokumentkart"/>
    <w:uiPriority w:val="99"/>
    <w:semiHidden/>
    <w:rsid w:val="00D200C5"/>
    <w:rPr>
      <w:rFonts w:ascii="Times New Roman" w:hAnsi="Times New Roman" w:cs="Times New Roman"/>
      <w:sz w:val="24"/>
      <w:szCs w:val="24"/>
    </w:rPr>
  </w:style>
  <w:style w:type="paragraph" w:styleId="Undertittel">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uker\Downloads\Innkalling-mal-SVSU%20(5).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U2mYsu/JptqUjU5Z8gFe6Bs/0OA==">AMUW2mUJcD9sl0iJKJzxj66vYQhmh5MXg/UTy3iwiyN8cX/6ie0bE3McKEZB6pf9jkgQ2jiLDvFLHsKpnQ6+blimcRDigwgb2ZuKLASkCzMXQ/8Oe18VcxQMrCCfXPcn2JsZ+2/3OfpQ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Innkalling-mal-SVSU (5)</Template>
  <TotalTime>5</TotalTime>
  <Pages>4</Pages>
  <Words>917</Words>
  <Characters>5228</Characters>
  <Application>Microsoft Office Word</Application>
  <DocSecurity>0</DocSecurity>
  <Lines>43</Lines>
  <Paragraphs>12</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Bruker</dc:creator>
  <cp:keywords/>
  <dc:description/>
  <cp:lastModifiedBy>Haakon Lindemann Andressen</cp:lastModifiedBy>
  <cp:revision>3</cp:revision>
  <dcterms:created xsi:type="dcterms:W3CDTF">2025-01-22T13:35:00Z</dcterms:created>
  <dcterms:modified xsi:type="dcterms:W3CDTF">2025-02-04T15:41:00Z</dcterms:modified>
</cp:coreProperties>
</file>