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78DAA" w14:textId="499C61EA" w:rsidR="00A85964" w:rsidRDefault="002F56E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Til: </w:t>
      </w:r>
      <w:r w:rsidR="00346551">
        <w:rPr>
          <w:sz w:val="24"/>
          <w:szCs w:val="24"/>
        </w:rPr>
        <w:tab/>
      </w:r>
      <w:r w:rsidR="00346551">
        <w:rPr>
          <w:sz w:val="24"/>
          <w:szCs w:val="24"/>
        </w:rPr>
        <w:tab/>
      </w:r>
      <w:r>
        <w:rPr>
          <w:sz w:val="24"/>
          <w:szCs w:val="24"/>
        </w:rPr>
        <w:t xml:space="preserve">Studentutvalget ved SV-fakultetet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56F512C" w14:textId="0F652647" w:rsidR="00A85964" w:rsidRPr="00346551" w:rsidRDefault="002F56E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89E3B1" w14:textId="77777777" w:rsidR="00A85964" w:rsidRDefault="00A85964"/>
    <w:p w14:paraId="76F0EDEA" w14:textId="75811EEA" w:rsidR="00A85964" w:rsidRDefault="002F56E9">
      <w:pPr>
        <w:pBdr>
          <w:bottom w:val="single" w:sz="6" w:space="1" w:color="000000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Innkalling til </w:t>
      </w:r>
      <w:r w:rsidR="00346551">
        <w:rPr>
          <w:b/>
          <w:sz w:val="32"/>
          <w:szCs w:val="32"/>
        </w:rPr>
        <w:t xml:space="preserve">ordinært SVSU-møte </w:t>
      </w:r>
      <w:r w:rsidR="00D562A5">
        <w:rPr>
          <w:b/>
          <w:sz w:val="32"/>
          <w:szCs w:val="32"/>
        </w:rPr>
        <w:t>24</w:t>
      </w:r>
      <w:r w:rsidR="00346551">
        <w:rPr>
          <w:b/>
          <w:sz w:val="32"/>
          <w:szCs w:val="32"/>
        </w:rPr>
        <w:t>.</w:t>
      </w:r>
      <w:r w:rsidR="00623C70">
        <w:rPr>
          <w:b/>
          <w:sz w:val="32"/>
          <w:szCs w:val="32"/>
        </w:rPr>
        <w:t>0</w:t>
      </w:r>
      <w:r w:rsidR="00277D76">
        <w:rPr>
          <w:b/>
          <w:sz w:val="32"/>
          <w:szCs w:val="32"/>
        </w:rPr>
        <w:t>2</w:t>
      </w:r>
      <w:r w:rsidR="00346551">
        <w:rPr>
          <w:b/>
          <w:sz w:val="32"/>
          <w:szCs w:val="32"/>
        </w:rPr>
        <w:t>.2</w:t>
      </w:r>
      <w:r w:rsidR="00623C70">
        <w:rPr>
          <w:b/>
          <w:sz w:val="32"/>
          <w:szCs w:val="32"/>
        </w:rPr>
        <w:t>5</w:t>
      </w:r>
    </w:p>
    <w:p w14:paraId="13E42A70" w14:textId="77777777" w:rsidR="00A85964" w:rsidRDefault="00A85964">
      <w:pPr>
        <w:rPr>
          <w:b/>
          <w:sz w:val="32"/>
          <w:szCs w:val="32"/>
        </w:rPr>
      </w:pPr>
    </w:p>
    <w:p w14:paraId="333CCB0D" w14:textId="5FEDB51A" w:rsidR="00A85964" w:rsidRPr="00346551" w:rsidRDefault="002F56E9">
      <w:pPr>
        <w:rPr>
          <w:sz w:val="24"/>
          <w:szCs w:val="24"/>
        </w:rPr>
      </w:pPr>
      <w:r w:rsidRPr="00346551">
        <w:rPr>
          <w:b/>
          <w:sz w:val="24"/>
          <w:szCs w:val="24"/>
        </w:rPr>
        <w:t xml:space="preserve">Møtedag: </w:t>
      </w:r>
      <w:r w:rsidRPr="00346551">
        <w:rPr>
          <w:b/>
          <w:sz w:val="24"/>
          <w:szCs w:val="24"/>
        </w:rPr>
        <w:tab/>
      </w:r>
      <w:r w:rsidR="00D562A5">
        <w:rPr>
          <w:sz w:val="24"/>
          <w:szCs w:val="24"/>
        </w:rPr>
        <w:t>24</w:t>
      </w:r>
      <w:r w:rsidR="00346551" w:rsidRPr="00346551">
        <w:rPr>
          <w:sz w:val="24"/>
          <w:szCs w:val="24"/>
        </w:rPr>
        <w:t xml:space="preserve">. </w:t>
      </w:r>
      <w:r w:rsidR="00277D76">
        <w:rPr>
          <w:sz w:val="24"/>
          <w:szCs w:val="24"/>
        </w:rPr>
        <w:t>februar</w:t>
      </w:r>
      <w:r w:rsidR="00346551" w:rsidRPr="00346551">
        <w:rPr>
          <w:sz w:val="24"/>
          <w:szCs w:val="24"/>
        </w:rPr>
        <w:t xml:space="preserve"> 202</w:t>
      </w:r>
      <w:r w:rsidR="00623C70">
        <w:rPr>
          <w:sz w:val="24"/>
          <w:szCs w:val="24"/>
        </w:rPr>
        <w:t>5</w:t>
      </w:r>
    </w:p>
    <w:p w14:paraId="36E5545C" w14:textId="4AD5085D" w:rsidR="00346551" w:rsidRPr="00346551" w:rsidRDefault="002F56E9">
      <w:pPr>
        <w:rPr>
          <w:sz w:val="24"/>
          <w:szCs w:val="24"/>
        </w:rPr>
      </w:pPr>
      <w:r w:rsidRPr="00346551">
        <w:rPr>
          <w:b/>
          <w:sz w:val="24"/>
          <w:szCs w:val="24"/>
        </w:rPr>
        <w:t>Møtetid:</w:t>
      </w:r>
      <w:r w:rsidRPr="00346551">
        <w:rPr>
          <w:sz w:val="24"/>
          <w:szCs w:val="24"/>
        </w:rPr>
        <w:tab/>
      </w:r>
      <w:r w:rsidR="00346551" w:rsidRPr="00346551">
        <w:rPr>
          <w:sz w:val="24"/>
          <w:szCs w:val="24"/>
        </w:rPr>
        <w:t>16.15-18.00</w:t>
      </w:r>
    </w:p>
    <w:p w14:paraId="3390030C" w14:textId="7FD87DCE" w:rsidR="00A85964" w:rsidRPr="00346551" w:rsidRDefault="002F56E9">
      <w:pPr>
        <w:rPr>
          <w:sz w:val="24"/>
          <w:szCs w:val="24"/>
        </w:rPr>
      </w:pPr>
      <w:r w:rsidRPr="00346551">
        <w:rPr>
          <w:b/>
          <w:sz w:val="24"/>
          <w:szCs w:val="24"/>
        </w:rPr>
        <w:t xml:space="preserve">Sted: </w:t>
      </w:r>
      <w:r w:rsidRPr="00346551">
        <w:rPr>
          <w:b/>
          <w:sz w:val="24"/>
          <w:szCs w:val="24"/>
        </w:rPr>
        <w:tab/>
      </w:r>
      <w:r w:rsidRPr="00346551">
        <w:rPr>
          <w:b/>
          <w:sz w:val="24"/>
          <w:szCs w:val="24"/>
        </w:rPr>
        <w:tab/>
      </w:r>
      <w:r w:rsidR="00346551" w:rsidRPr="00346551">
        <w:rPr>
          <w:sz w:val="24"/>
          <w:szCs w:val="24"/>
        </w:rPr>
        <w:t>Seminarrom 134, Harriet Holters Hus</w:t>
      </w:r>
    </w:p>
    <w:p w14:paraId="36D1A54C" w14:textId="77777777" w:rsidR="00A85964" w:rsidRDefault="00A85964">
      <w:pPr>
        <w:pBdr>
          <w:bottom w:val="single" w:sz="6" w:space="1" w:color="000000"/>
        </w:pBdr>
      </w:pPr>
    </w:p>
    <w:p w14:paraId="23BF2875" w14:textId="77777777" w:rsidR="00A85964" w:rsidRDefault="00A85964"/>
    <w:p w14:paraId="777FCDCB" w14:textId="77777777" w:rsidR="00A85964" w:rsidRDefault="002F56E9">
      <w:pPr>
        <w:rPr>
          <w:b/>
          <w:sz w:val="28"/>
          <w:szCs w:val="28"/>
        </w:rPr>
      </w:pPr>
      <w:r>
        <w:rPr>
          <w:b/>
          <w:sz w:val="28"/>
          <w:szCs w:val="28"/>
        </w:rPr>
        <w:t>Konstitueringssaker</w:t>
      </w:r>
    </w:p>
    <w:p w14:paraId="7D06D4E9" w14:textId="77777777" w:rsidR="00A85964" w:rsidRDefault="00A85964">
      <w:pPr>
        <w:rPr>
          <w:sz w:val="24"/>
          <w:szCs w:val="24"/>
        </w:rPr>
      </w:pPr>
    </w:p>
    <w:p w14:paraId="0A22EBB4" w14:textId="77777777" w:rsidR="00A85964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1</w:t>
      </w:r>
      <w:r>
        <w:rPr>
          <w:b/>
          <w:sz w:val="24"/>
          <w:szCs w:val="24"/>
        </w:rPr>
        <w:tab/>
        <w:t>Godkjenning av innkalling og referat</w:t>
      </w:r>
      <w:r w:rsidR="00B54098">
        <w:rPr>
          <w:b/>
          <w:sz w:val="24"/>
          <w:szCs w:val="24"/>
        </w:rPr>
        <w:t xml:space="preserve"> fra forrige </w:t>
      </w:r>
      <w:r w:rsidR="00D210EA">
        <w:rPr>
          <w:b/>
          <w:sz w:val="24"/>
          <w:szCs w:val="24"/>
        </w:rPr>
        <w:t>SVSU-møte</w:t>
      </w:r>
    </w:p>
    <w:p w14:paraId="78B91202" w14:textId="77777777" w:rsidR="00A85964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2</w:t>
      </w:r>
      <w:r>
        <w:rPr>
          <w:b/>
          <w:sz w:val="24"/>
          <w:szCs w:val="24"/>
        </w:rPr>
        <w:tab/>
        <w:t>Valg av ordstyrer og referent</w:t>
      </w:r>
    </w:p>
    <w:p w14:paraId="6EF4CAB7" w14:textId="77777777" w:rsidR="00A85964" w:rsidRDefault="00A85964"/>
    <w:p w14:paraId="4011AF37" w14:textId="77777777" w:rsidR="00A85964" w:rsidRDefault="002F56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Orienteringssaker</w:t>
      </w:r>
    </w:p>
    <w:p w14:paraId="017B97A4" w14:textId="77777777" w:rsidR="00A85964" w:rsidRDefault="00A85964">
      <w:pPr>
        <w:rPr>
          <w:b/>
          <w:sz w:val="28"/>
          <w:szCs w:val="28"/>
        </w:rPr>
      </w:pPr>
    </w:p>
    <w:p w14:paraId="7D752D11" w14:textId="77777777" w:rsidR="00A85964" w:rsidRDefault="002F56E9">
      <w:pPr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Sak nr. 3</w:t>
      </w:r>
      <w:r>
        <w:rPr>
          <w:b/>
          <w:sz w:val="24"/>
          <w:szCs w:val="24"/>
        </w:rPr>
        <w:tab/>
        <w:t>Orientering fra SVSU v/leder/nestleder</w:t>
      </w:r>
    </w:p>
    <w:p w14:paraId="134ED1C0" w14:textId="77777777" w:rsidR="00A85964" w:rsidRDefault="002F56E9" w:rsidP="00571477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4</w:t>
      </w:r>
      <w:r>
        <w:rPr>
          <w:b/>
          <w:sz w:val="24"/>
          <w:szCs w:val="24"/>
        </w:rPr>
        <w:tab/>
        <w:t>Orientering fra FU/PU</w:t>
      </w:r>
    </w:p>
    <w:p w14:paraId="51D17968" w14:textId="77777777" w:rsidR="00571477" w:rsidRDefault="00571477" w:rsidP="00571477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5</w:t>
      </w:r>
      <w:r>
        <w:rPr>
          <w:b/>
          <w:sz w:val="24"/>
          <w:szCs w:val="24"/>
        </w:rPr>
        <w:tab/>
      </w:r>
      <w:r w:rsidR="00D210EA">
        <w:rPr>
          <w:b/>
          <w:sz w:val="24"/>
          <w:szCs w:val="24"/>
        </w:rPr>
        <w:t xml:space="preserve">Orientering fra </w:t>
      </w:r>
      <w:proofErr w:type="spellStart"/>
      <w:r w:rsidR="00D210EA">
        <w:rPr>
          <w:b/>
          <w:sz w:val="24"/>
          <w:szCs w:val="24"/>
        </w:rPr>
        <w:t>SVSUs</w:t>
      </w:r>
      <w:proofErr w:type="spellEnd"/>
      <w:r w:rsidR="00D210EA">
        <w:rPr>
          <w:b/>
          <w:sz w:val="24"/>
          <w:szCs w:val="24"/>
        </w:rPr>
        <w:t xml:space="preserve"> verv</w:t>
      </w:r>
      <w:r>
        <w:rPr>
          <w:b/>
          <w:sz w:val="24"/>
          <w:szCs w:val="24"/>
        </w:rPr>
        <w:t xml:space="preserve"> </w:t>
      </w:r>
    </w:p>
    <w:p w14:paraId="6C2B6FA2" w14:textId="77777777" w:rsidR="00A85964" w:rsidRDefault="00A85964">
      <w:pPr>
        <w:pBdr>
          <w:top w:val="nil"/>
          <w:left w:val="nil"/>
          <w:bottom w:val="nil"/>
          <w:right w:val="nil"/>
          <w:between w:val="nil"/>
        </w:pBdr>
        <w:ind w:left="2140"/>
        <w:rPr>
          <w:color w:val="000000"/>
        </w:rPr>
      </w:pPr>
    </w:p>
    <w:p w14:paraId="5966866C" w14:textId="77777777" w:rsidR="00A85964" w:rsidRDefault="002F56E9">
      <w:pPr>
        <w:rPr>
          <w:b/>
          <w:sz w:val="28"/>
          <w:szCs w:val="28"/>
        </w:rPr>
      </w:pPr>
      <w:r>
        <w:rPr>
          <w:b/>
          <w:sz w:val="28"/>
          <w:szCs w:val="28"/>
        </w:rPr>
        <w:t>Diskusjons- og vedtakssaker</w:t>
      </w:r>
    </w:p>
    <w:p w14:paraId="5F4DB91F" w14:textId="672508EE" w:rsidR="002375E8" w:rsidRDefault="002375E8">
      <w:pPr>
        <w:rPr>
          <w:b/>
          <w:sz w:val="28"/>
          <w:szCs w:val="28"/>
        </w:rPr>
      </w:pPr>
    </w:p>
    <w:p w14:paraId="37D44241" w14:textId="75E28DBE" w:rsidR="00623C70" w:rsidRDefault="002375E8" w:rsidP="00623C70">
      <w:pPr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Sak nr. 6 </w:t>
      </w:r>
      <w:r>
        <w:rPr>
          <w:b/>
          <w:sz w:val="24"/>
          <w:szCs w:val="24"/>
        </w:rPr>
        <w:tab/>
      </w:r>
      <w:r w:rsidR="00D562A5">
        <w:rPr>
          <w:b/>
          <w:sz w:val="24"/>
          <w:szCs w:val="24"/>
        </w:rPr>
        <w:t xml:space="preserve">Suppleringsvalg nestleder </w:t>
      </w:r>
      <w:r w:rsidR="00277D76">
        <w:rPr>
          <w:b/>
          <w:sz w:val="24"/>
          <w:szCs w:val="24"/>
        </w:rPr>
        <w:t xml:space="preserve"> </w:t>
      </w:r>
    </w:p>
    <w:p w14:paraId="07E19E21" w14:textId="5A83955D" w:rsidR="002375E8" w:rsidRPr="00277D76" w:rsidRDefault="00277D76" w:rsidP="00277D76">
      <w:pPr>
        <w:ind w:left="1416" w:hanging="1416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 w:rsidR="00D562A5">
        <w:rPr>
          <w:bCs/>
          <w:sz w:val="24"/>
          <w:szCs w:val="24"/>
        </w:rPr>
        <w:t>Hvis flere stiller foreslår jeg 1 min taletid etterfulgt av skriftlig valg.</w:t>
      </w:r>
      <w:r>
        <w:rPr>
          <w:bCs/>
          <w:sz w:val="24"/>
          <w:szCs w:val="24"/>
        </w:rPr>
        <w:t xml:space="preserve"> </w:t>
      </w:r>
    </w:p>
    <w:p w14:paraId="5A4999DD" w14:textId="2EAED229" w:rsidR="00277D76" w:rsidRDefault="00277D76" w:rsidP="0027145C">
      <w:pPr>
        <w:rPr>
          <w:b/>
          <w:sz w:val="24"/>
          <w:szCs w:val="24"/>
        </w:rPr>
      </w:pPr>
    </w:p>
    <w:p w14:paraId="267B03B7" w14:textId="0F6C4ACB" w:rsidR="00277D76" w:rsidRDefault="00277D76" w:rsidP="00623C70">
      <w:pPr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>Sak nr.</w:t>
      </w:r>
      <w:r w:rsidR="0027145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D562A5">
        <w:rPr>
          <w:b/>
          <w:sz w:val="24"/>
          <w:szCs w:val="24"/>
        </w:rPr>
        <w:t xml:space="preserve">Retningslinjer for studentmedvirkning – overholdelse på instituttnivå </w:t>
      </w:r>
      <w:r w:rsidR="00B20CE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14:paraId="486043C1" w14:textId="3232E520" w:rsidR="00D562A5" w:rsidRDefault="00B20CEA" w:rsidP="00D562A5">
      <w:pPr>
        <w:ind w:left="1416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 w:rsidR="00D562A5">
        <w:rPr>
          <w:bCs/>
          <w:sz w:val="24"/>
          <w:szCs w:val="24"/>
        </w:rPr>
        <w:t xml:space="preserve">Se retningslinjene: </w:t>
      </w:r>
      <w:hyperlink r:id="rId8" w:history="1">
        <w:r w:rsidR="00D562A5" w:rsidRPr="002E003B">
          <w:rPr>
            <w:rStyle w:val="Hyperkobling"/>
            <w:bCs/>
            <w:sz w:val="24"/>
            <w:szCs w:val="24"/>
          </w:rPr>
          <w:t>https://www.uio.no/om/regelverk/studier/studentmedvirkning/</w:t>
        </w:r>
      </w:hyperlink>
    </w:p>
    <w:p w14:paraId="64B4237B" w14:textId="51E62E69" w:rsidR="00D562A5" w:rsidRPr="00D562A5" w:rsidRDefault="00D562A5" w:rsidP="00017A5C">
      <w:pPr>
        <w:ind w:left="1416" w:firstLine="24"/>
        <w:rPr>
          <w:bCs/>
          <w:sz w:val="24"/>
          <w:szCs w:val="24"/>
        </w:rPr>
      </w:pPr>
      <w:r>
        <w:rPr>
          <w:bCs/>
          <w:sz w:val="24"/>
          <w:szCs w:val="24"/>
        </w:rPr>
        <w:t>Ønsker diskusjon om hvorvidt de overholdes på instituttnivå + kjapp diskusjon om forbedring på fakultetsnivå.</w:t>
      </w:r>
      <w:r w:rsidR="00017A5C">
        <w:rPr>
          <w:bCs/>
          <w:sz w:val="24"/>
          <w:szCs w:val="24"/>
        </w:rPr>
        <w:t xml:space="preserve"> Les de godt.</w:t>
      </w:r>
    </w:p>
    <w:p w14:paraId="0C99B3E1" w14:textId="77777777" w:rsidR="00B20CEA" w:rsidRPr="00B20CEA" w:rsidRDefault="00B20CEA" w:rsidP="00B20CEA">
      <w:pPr>
        <w:ind w:left="1440"/>
        <w:rPr>
          <w:bCs/>
          <w:sz w:val="24"/>
          <w:szCs w:val="24"/>
        </w:rPr>
      </w:pPr>
    </w:p>
    <w:p w14:paraId="0EAA9451" w14:textId="3D231E02" w:rsidR="00B20CEA" w:rsidRDefault="00B20CEA" w:rsidP="00277D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Sak nr. </w:t>
      </w:r>
      <w:r w:rsidR="0027145C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017A5C">
        <w:rPr>
          <w:b/>
          <w:sz w:val="24"/>
          <w:szCs w:val="24"/>
        </w:rPr>
        <w:t>Arbeidslivsdagene – orientering + bistand?</w:t>
      </w:r>
      <w:r>
        <w:rPr>
          <w:b/>
          <w:sz w:val="24"/>
          <w:szCs w:val="24"/>
        </w:rPr>
        <w:t xml:space="preserve"> </w:t>
      </w:r>
    </w:p>
    <w:p w14:paraId="24D89A7E" w14:textId="5A8FDD39" w:rsidR="00757976" w:rsidRDefault="00017A5C" w:rsidP="00017A5C">
      <w:pPr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Det vil orienteres om status arbeidslivsdagene samt behov for bistand vil løftes hvis det er aktuelt. </w:t>
      </w:r>
    </w:p>
    <w:p w14:paraId="6B609D36" w14:textId="77777777" w:rsidR="00C42FFD" w:rsidRDefault="00C42FFD" w:rsidP="00277D76">
      <w:pPr>
        <w:rPr>
          <w:bCs/>
          <w:sz w:val="24"/>
          <w:szCs w:val="24"/>
        </w:rPr>
      </w:pPr>
    </w:p>
    <w:p w14:paraId="5694262C" w14:textId="221F5139" w:rsidR="00C42FFD" w:rsidRPr="00C42FFD" w:rsidRDefault="00C42FFD" w:rsidP="00277D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Sak nr. 9 </w:t>
      </w:r>
      <w:r>
        <w:rPr>
          <w:b/>
          <w:sz w:val="24"/>
          <w:szCs w:val="24"/>
        </w:rPr>
        <w:tab/>
      </w:r>
      <w:r w:rsidR="00017A5C">
        <w:rPr>
          <w:b/>
          <w:sz w:val="24"/>
          <w:szCs w:val="24"/>
        </w:rPr>
        <w:t>Stands</w:t>
      </w:r>
    </w:p>
    <w:p w14:paraId="14FE534C" w14:textId="53DB780B" w:rsidR="006A03DC" w:rsidRDefault="00017A5C" w:rsidP="00277D7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Ønsker diskusjon om stands dette halvåret.</w:t>
      </w:r>
    </w:p>
    <w:p w14:paraId="33FB731A" w14:textId="77777777" w:rsidR="006A03DC" w:rsidRPr="00C42FFD" w:rsidRDefault="006A03DC" w:rsidP="00277D76">
      <w:pPr>
        <w:rPr>
          <w:bCs/>
          <w:sz w:val="24"/>
          <w:szCs w:val="24"/>
        </w:rPr>
      </w:pPr>
    </w:p>
    <w:p w14:paraId="4312DA71" w14:textId="66DE9B47" w:rsidR="00C42FFD" w:rsidRDefault="00017A5C" w:rsidP="00277D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Sak nr. 10 </w:t>
      </w:r>
      <w:r>
        <w:rPr>
          <w:b/>
          <w:sz w:val="24"/>
          <w:szCs w:val="24"/>
        </w:rPr>
        <w:tab/>
        <w:t>Hvordan skal vi som SU forholde oss til rektorvalget?</w:t>
      </w:r>
    </w:p>
    <w:p w14:paraId="33945BF4" w14:textId="0C0045B9" w:rsidR="00017A5C" w:rsidRDefault="00017A5C" w:rsidP="00277D76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Vi kan støtte kandidater, fremheve gode plattformer eller være helt nøytrale.</w:t>
      </w:r>
    </w:p>
    <w:p w14:paraId="15C5B490" w14:textId="72D9C971" w:rsidR="00017A5C" w:rsidRPr="00017A5C" w:rsidRDefault="00301BD3" w:rsidP="00277D7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Ønsker diskusjon. </w:t>
      </w:r>
    </w:p>
    <w:p w14:paraId="3B45DE47" w14:textId="37D2AC8E" w:rsidR="00301BD3" w:rsidRDefault="00277D76" w:rsidP="00277D7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Sak nr.</w:t>
      </w:r>
      <w:r w:rsidR="00757976">
        <w:rPr>
          <w:b/>
          <w:sz w:val="24"/>
          <w:szCs w:val="24"/>
        </w:rPr>
        <w:t xml:space="preserve"> </w:t>
      </w:r>
      <w:r w:rsidR="00C42FFD">
        <w:rPr>
          <w:b/>
          <w:sz w:val="24"/>
          <w:szCs w:val="24"/>
        </w:rPr>
        <w:t>1</w:t>
      </w:r>
      <w:r w:rsidR="00017A5C">
        <w:rPr>
          <w:b/>
          <w:sz w:val="24"/>
          <w:szCs w:val="24"/>
        </w:rPr>
        <w:t>1</w:t>
      </w:r>
      <w:r w:rsidR="00757976">
        <w:rPr>
          <w:b/>
          <w:sz w:val="24"/>
          <w:szCs w:val="24"/>
        </w:rPr>
        <w:tab/>
      </w:r>
      <w:r w:rsidR="00301BD3">
        <w:rPr>
          <w:b/>
          <w:sz w:val="24"/>
          <w:szCs w:val="24"/>
        </w:rPr>
        <w:t xml:space="preserve">Budsjettrunder på instituttnivå </w:t>
      </w:r>
    </w:p>
    <w:p w14:paraId="7C794E36" w14:textId="1373CA79" w:rsidR="00301BD3" w:rsidRPr="00301BD3" w:rsidRDefault="00301BD3" w:rsidP="00301BD3">
      <w:pPr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Nå som finansieringsmodell endres presse på i budsjettforhandling for økt støtte. </w:t>
      </w:r>
      <w:r>
        <w:rPr>
          <w:bCs/>
          <w:sz w:val="24"/>
          <w:szCs w:val="24"/>
        </w:rPr>
        <w:tab/>
        <w:t xml:space="preserve">Viktig at dette informeres om. </w:t>
      </w:r>
    </w:p>
    <w:p w14:paraId="31CA5CE0" w14:textId="678AF3D2" w:rsidR="00017A5C" w:rsidRPr="0081726E" w:rsidRDefault="00301BD3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453A46E7" w14:textId="7EBA0E59" w:rsidR="00A70559" w:rsidRDefault="00A70559">
      <w:pPr>
        <w:rPr>
          <w:b/>
          <w:sz w:val="24"/>
          <w:szCs w:val="24"/>
        </w:rPr>
      </w:pPr>
    </w:p>
    <w:p w14:paraId="237BBCA4" w14:textId="3BA71294" w:rsidR="00A85964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Annet</w:t>
      </w:r>
    </w:p>
    <w:p w14:paraId="6FE0F3B6" w14:textId="40C56B65" w:rsidR="0027145C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</w:t>
      </w:r>
      <w:r>
        <w:rPr>
          <w:sz w:val="24"/>
          <w:szCs w:val="24"/>
        </w:rPr>
        <w:t xml:space="preserve"> </w:t>
      </w:r>
      <w:r w:rsidR="006766B2">
        <w:rPr>
          <w:b/>
          <w:sz w:val="24"/>
          <w:szCs w:val="24"/>
        </w:rPr>
        <w:t>1</w:t>
      </w:r>
      <w:r w:rsidR="0081726E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ab/>
        <w:t>Eventuelt</w:t>
      </w:r>
    </w:p>
    <w:p w14:paraId="7A752D7D" w14:textId="77777777" w:rsidR="00A85964" w:rsidRDefault="00A85964">
      <w:pPr>
        <w:rPr>
          <w:b/>
          <w:sz w:val="24"/>
          <w:szCs w:val="24"/>
        </w:rPr>
      </w:pPr>
    </w:p>
    <w:p w14:paraId="64B8C4DE" w14:textId="77777777" w:rsidR="00032FE3" w:rsidRPr="006766B2" w:rsidRDefault="00032FE3">
      <w:pPr>
        <w:rPr>
          <w:b/>
          <w:sz w:val="24"/>
          <w:szCs w:val="24"/>
        </w:rPr>
      </w:pPr>
    </w:p>
    <w:p w14:paraId="4D5AC468" w14:textId="77777777" w:rsidR="006766B2" w:rsidRDefault="006766B2">
      <w:pPr>
        <w:rPr>
          <w:b/>
          <w:sz w:val="24"/>
          <w:szCs w:val="24"/>
        </w:rPr>
      </w:pPr>
    </w:p>
    <w:p w14:paraId="7C5EFF41" w14:textId="6D469562" w:rsidR="00A85964" w:rsidRDefault="00A85964">
      <w:pPr>
        <w:pBdr>
          <w:bottom w:val="single" w:sz="6" w:space="1" w:color="000000"/>
        </w:pBdr>
        <w:rPr>
          <w:b/>
          <w:sz w:val="24"/>
          <w:szCs w:val="24"/>
        </w:rPr>
      </w:pPr>
    </w:p>
    <w:p w14:paraId="637361B7" w14:textId="77777777" w:rsidR="00A85964" w:rsidRDefault="00A85964">
      <w:pPr>
        <w:rPr>
          <w:sz w:val="24"/>
          <w:szCs w:val="24"/>
        </w:rPr>
      </w:pPr>
    </w:p>
    <w:p w14:paraId="5C78821F" w14:textId="77777777" w:rsidR="00A85964" w:rsidRDefault="00A85964">
      <w:pPr>
        <w:pBdr>
          <w:bottom w:val="single" w:sz="6" w:space="1" w:color="000000"/>
        </w:pBdr>
        <w:rPr>
          <w:sz w:val="24"/>
          <w:szCs w:val="24"/>
        </w:rPr>
      </w:pPr>
    </w:p>
    <w:p w14:paraId="1624B488" w14:textId="77777777" w:rsidR="00A85964" w:rsidRDefault="00A85964">
      <w:pPr>
        <w:rPr>
          <w:sz w:val="24"/>
          <w:szCs w:val="24"/>
        </w:rPr>
      </w:pPr>
    </w:p>
    <w:p w14:paraId="192E9402" w14:textId="3BE9E1DB" w:rsidR="00A85964" w:rsidRDefault="0061565C">
      <w:pPr>
        <w:rPr>
          <w:sz w:val="24"/>
          <w:szCs w:val="24"/>
        </w:rPr>
      </w:pPr>
      <w:r>
        <w:rPr>
          <w:sz w:val="24"/>
          <w:szCs w:val="24"/>
        </w:rPr>
        <w:t xml:space="preserve">Oslo </w:t>
      </w:r>
      <w:r w:rsidR="00D562A5">
        <w:rPr>
          <w:sz w:val="24"/>
          <w:szCs w:val="24"/>
        </w:rPr>
        <w:t>17</w:t>
      </w:r>
      <w:r w:rsidR="0023288B" w:rsidRPr="0023288B">
        <w:rPr>
          <w:sz w:val="24"/>
          <w:szCs w:val="24"/>
        </w:rPr>
        <w:t>.</w:t>
      </w:r>
      <w:r w:rsidR="00623C70">
        <w:rPr>
          <w:sz w:val="24"/>
          <w:szCs w:val="24"/>
        </w:rPr>
        <w:t>0</w:t>
      </w:r>
      <w:r w:rsidR="00032FE3">
        <w:rPr>
          <w:sz w:val="24"/>
          <w:szCs w:val="24"/>
        </w:rPr>
        <w:t>2</w:t>
      </w:r>
      <w:r w:rsidR="0023288B" w:rsidRPr="0023288B">
        <w:rPr>
          <w:sz w:val="24"/>
          <w:szCs w:val="24"/>
        </w:rPr>
        <w:t>.202</w:t>
      </w:r>
      <w:r w:rsidR="00623C70">
        <w:rPr>
          <w:sz w:val="24"/>
          <w:szCs w:val="24"/>
        </w:rPr>
        <w:t>5</w:t>
      </w:r>
    </w:p>
    <w:p w14:paraId="2AF0D8F6" w14:textId="77777777" w:rsidR="00A85964" w:rsidRDefault="00A85964"/>
    <w:p w14:paraId="06B5916B" w14:textId="65B6B866" w:rsidR="00A85964" w:rsidRPr="00623C70" w:rsidRDefault="002F56E9">
      <w:pPr>
        <w:rPr>
          <w:sz w:val="24"/>
          <w:szCs w:val="24"/>
        </w:rPr>
      </w:pPr>
      <w:r>
        <w:rPr>
          <w:sz w:val="24"/>
          <w:szCs w:val="24"/>
        </w:rPr>
        <w:t>Beste hilsen</w:t>
      </w:r>
    </w:p>
    <w:p w14:paraId="7E9878EE" w14:textId="3FF4F391" w:rsidR="00A85964" w:rsidRDefault="00B26E7D">
      <w:pPr>
        <w:rPr>
          <w:b/>
          <w:i/>
        </w:rPr>
      </w:pPr>
      <w:r>
        <w:rPr>
          <w:b/>
          <w:i/>
        </w:rPr>
        <w:t>Haakon Lindemann Andressen</w:t>
      </w:r>
    </w:p>
    <w:p w14:paraId="3A64321B" w14:textId="5F02747E" w:rsidR="00A85964" w:rsidRDefault="00D562A5">
      <w:pPr>
        <w:rPr>
          <w:i/>
        </w:rPr>
      </w:pPr>
      <w:r>
        <w:rPr>
          <w:i/>
        </w:rPr>
        <w:t>L</w:t>
      </w:r>
      <w:r w:rsidR="00B26E7D">
        <w:rPr>
          <w:i/>
        </w:rPr>
        <w:t>eder</w:t>
      </w:r>
      <w:r w:rsidR="002F56E9">
        <w:rPr>
          <w:i/>
        </w:rPr>
        <w:t xml:space="preserve"> av Studentutvalget ved Det Samfunnsvitenskap</w:t>
      </w:r>
      <w:r w:rsidR="0023288B">
        <w:rPr>
          <w:i/>
        </w:rPr>
        <w:t>e</w:t>
      </w:r>
      <w:r w:rsidR="002F56E9">
        <w:rPr>
          <w:i/>
        </w:rPr>
        <w:t>lige fakultet</w:t>
      </w:r>
    </w:p>
    <w:p w14:paraId="0AFFD559" w14:textId="77777777" w:rsidR="00A85964" w:rsidRDefault="00A85964">
      <w:pPr>
        <w:rPr>
          <w:i/>
        </w:rPr>
      </w:pPr>
    </w:p>
    <w:sectPr w:rsidR="00A8596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CC176" w14:textId="77777777" w:rsidR="00156758" w:rsidRDefault="00156758">
      <w:r>
        <w:separator/>
      </w:r>
    </w:p>
  </w:endnote>
  <w:endnote w:type="continuationSeparator" w:id="0">
    <w:p w14:paraId="521FB6EA" w14:textId="77777777" w:rsidR="00156758" w:rsidRDefault="00156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838C" w14:textId="77777777" w:rsidR="00A85964" w:rsidRPr="00571477" w:rsidRDefault="002F56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  <w:lang w:val="en-US"/>
      </w:rPr>
    </w:pPr>
    <w:r w:rsidRPr="00571477">
      <w:rPr>
        <w:color w:val="000000"/>
        <w:sz w:val="24"/>
        <w:szCs w:val="24"/>
        <w:lang w:val="en-US"/>
      </w:rPr>
      <w:t xml:space="preserve">Det </w:t>
    </w:r>
    <w:proofErr w:type="spellStart"/>
    <w:r w:rsidRPr="00571477">
      <w:rPr>
        <w:color w:val="000000"/>
        <w:sz w:val="24"/>
        <w:szCs w:val="24"/>
        <w:lang w:val="en-US"/>
      </w:rPr>
      <w:t>samfunnsvitenskapelige</w:t>
    </w:r>
    <w:proofErr w:type="spellEnd"/>
    <w:r w:rsidRPr="00571477">
      <w:rPr>
        <w:color w:val="000000"/>
        <w:sz w:val="24"/>
        <w:szCs w:val="24"/>
        <w:lang w:val="en-US"/>
      </w:rPr>
      <w:t xml:space="preserve"> </w:t>
    </w:r>
    <w:proofErr w:type="spellStart"/>
    <w:r w:rsidRPr="00571477">
      <w:rPr>
        <w:color w:val="000000"/>
        <w:sz w:val="24"/>
        <w:szCs w:val="24"/>
        <w:lang w:val="en-US"/>
      </w:rPr>
      <w:t>fakultet</w:t>
    </w:r>
    <w:proofErr w:type="spellEnd"/>
    <w:r w:rsidRPr="00571477">
      <w:rPr>
        <w:color w:val="000000"/>
        <w:sz w:val="24"/>
        <w:szCs w:val="24"/>
        <w:lang w:val="en-US"/>
      </w:rPr>
      <w:t xml:space="preserve"> / The Faculty of Social Sciences</w:t>
    </w:r>
  </w:p>
  <w:p w14:paraId="53B72FE8" w14:textId="77777777" w:rsidR="00A85964" w:rsidRPr="00571477" w:rsidRDefault="002F56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  <w:lang w:val="en-US"/>
      </w:rPr>
    </w:pPr>
    <w:proofErr w:type="spellStart"/>
    <w:r w:rsidRPr="00571477">
      <w:rPr>
        <w:color w:val="000000"/>
        <w:sz w:val="24"/>
        <w:szCs w:val="24"/>
        <w:lang w:val="en-US"/>
      </w:rPr>
      <w:t>Universitetet</w:t>
    </w:r>
    <w:proofErr w:type="spellEnd"/>
    <w:r w:rsidRPr="00571477">
      <w:rPr>
        <w:color w:val="000000"/>
        <w:sz w:val="24"/>
        <w:szCs w:val="24"/>
        <w:lang w:val="en-US"/>
      </w:rPr>
      <w:t xml:space="preserve"> </w:t>
    </w:r>
    <w:proofErr w:type="spellStart"/>
    <w:r w:rsidRPr="00571477">
      <w:rPr>
        <w:color w:val="000000"/>
        <w:sz w:val="24"/>
        <w:szCs w:val="24"/>
        <w:lang w:val="en-US"/>
      </w:rPr>
      <w:t>i</w:t>
    </w:r>
    <w:proofErr w:type="spellEnd"/>
    <w:r w:rsidRPr="00571477">
      <w:rPr>
        <w:color w:val="000000"/>
        <w:sz w:val="24"/>
        <w:szCs w:val="24"/>
        <w:lang w:val="en-US"/>
      </w:rPr>
      <w:t xml:space="preserve"> Oslo / The University of Oslo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77FD6" w14:textId="77777777" w:rsidR="00156758" w:rsidRDefault="00156758">
      <w:r>
        <w:separator/>
      </w:r>
    </w:p>
  </w:footnote>
  <w:footnote w:type="continuationSeparator" w:id="0">
    <w:p w14:paraId="0E59F798" w14:textId="77777777" w:rsidR="00156758" w:rsidRDefault="00156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49DC" w14:textId="77777777" w:rsidR="00A85964" w:rsidRDefault="002F56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744F881" wp14:editId="1BFE31A6">
          <wp:simplePos x="0" y="0"/>
          <wp:positionH relativeFrom="column">
            <wp:posOffset>4005580</wp:posOffset>
          </wp:positionH>
          <wp:positionV relativeFrom="paragraph">
            <wp:posOffset>6985</wp:posOffset>
          </wp:positionV>
          <wp:extent cx="1791335" cy="954405"/>
          <wp:effectExtent l="0" t="0" r="0" b="0"/>
          <wp:wrapTopAndBottom distT="0" dist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3145" t="22028" r="-2" b="22930"/>
                  <a:stretch>
                    <a:fillRect/>
                  </a:stretch>
                </pic:blipFill>
                <pic:spPr>
                  <a:xfrm>
                    <a:off x="0" y="0"/>
                    <a:ext cx="1791335" cy="954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948F1"/>
    <w:multiLevelType w:val="multilevel"/>
    <w:tmpl w:val="2D0EC530"/>
    <w:lvl w:ilvl="0">
      <w:start w:val="26"/>
      <w:numFmt w:val="bullet"/>
      <w:lvlText w:val="-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DA0F5B"/>
    <w:multiLevelType w:val="hybridMultilevel"/>
    <w:tmpl w:val="BC46779E"/>
    <w:lvl w:ilvl="0" w:tplc="09A0C04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CB157A9"/>
    <w:multiLevelType w:val="hybridMultilevel"/>
    <w:tmpl w:val="35AEC580"/>
    <w:lvl w:ilvl="0" w:tplc="971693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73522">
    <w:abstractNumId w:val="0"/>
  </w:num>
  <w:num w:numId="2" w16cid:durableId="446434137">
    <w:abstractNumId w:val="2"/>
  </w:num>
  <w:num w:numId="3" w16cid:durableId="1879930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nb-NO" w:vendorID="64" w:dllVersion="6" w:nlCheck="1" w:checkStyle="0"/>
  <w:activeWritingStyle w:appName="MSWord" w:lang="nb-NO" w:vendorID="64" w:dllVersion="409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551"/>
    <w:rsid w:val="00013F47"/>
    <w:rsid w:val="00017A5C"/>
    <w:rsid w:val="00032FE3"/>
    <w:rsid w:val="00036F2F"/>
    <w:rsid w:val="00085322"/>
    <w:rsid w:val="000B7376"/>
    <w:rsid w:val="000D0BDF"/>
    <w:rsid w:val="001016F2"/>
    <w:rsid w:val="001058D1"/>
    <w:rsid w:val="0011402D"/>
    <w:rsid w:val="00156758"/>
    <w:rsid w:val="001951B5"/>
    <w:rsid w:val="001D658A"/>
    <w:rsid w:val="0020545A"/>
    <w:rsid w:val="0023288B"/>
    <w:rsid w:val="002375E8"/>
    <w:rsid w:val="00263222"/>
    <w:rsid w:val="0027145C"/>
    <w:rsid w:val="00277D76"/>
    <w:rsid w:val="002B5A56"/>
    <w:rsid w:val="002C1FF4"/>
    <w:rsid w:val="002F56E9"/>
    <w:rsid w:val="00301BD3"/>
    <w:rsid w:val="00346551"/>
    <w:rsid w:val="003912BD"/>
    <w:rsid w:val="00485DD2"/>
    <w:rsid w:val="004C64A3"/>
    <w:rsid w:val="004D2547"/>
    <w:rsid w:val="00571477"/>
    <w:rsid w:val="0061565C"/>
    <w:rsid w:val="00623C70"/>
    <w:rsid w:val="00670A19"/>
    <w:rsid w:val="006766B2"/>
    <w:rsid w:val="00681439"/>
    <w:rsid w:val="006A03DC"/>
    <w:rsid w:val="006B25D3"/>
    <w:rsid w:val="006C03E2"/>
    <w:rsid w:val="00757976"/>
    <w:rsid w:val="007C52B3"/>
    <w:rsid w:val="007E29C3"/>
    <w:rsid w:val="0081726E"/>
    <w:rsid w:val="00905DAC"/>
    <w:rsid w:val="00924850"/>
    <w:rsid w:val="00950577"/>
    <w:rsid w:val="009778D8"/>
    <w:rsid w:val="009E2FDD"/>
    <w:rsid w:val="009F550A"/>
    <w:rsid w:val="00A1488A"/>
    <w:rsid w:val="00A4744E"/>
    <w:rsid w:val="00A70559"/>
    <w:rsid w:val="00A85964"/>
    <w:rsid w:val="00AB6724"/>
    <w:rsid w:val="00AF518A"/>
    <w:rsid w:val="00B20CEA"/>
    <w:rsid w:val="00B23FFB"/>
    <w:rsid w:val="00B26E7D"/>
    <w:rsid w:val="00B54098"/>
    <w:rsid w:val="00B923F7"/>
    <w:rsid w:val="00BA723C"/>
    <w:rsid w:val="00BB6DFB"/>
    <w:rsid w:val="00BB702F"/>
    <w:rsid w:val="00BC1B45"/>
    <w:rsid w:val="00C42FFD"/>
    <w:rsid w:val="00C5095C"/>
    <w:rsid w:val="00C66E51"/>
    <w:rsid w:val="00C76E72"/>
    <w:rsid w:val="00D051C0"/>
    <w:rsid w:val="00D210EA"/>
    <w:rsid w:val="00D562A5"/>
    <w:rsid w:val="00DD7C24"/>
    <w:rsid w:val="00E341D9"/>
    <w:rsid w:val="00E723C7"/>
    <w:rsid w:val="00EE53F5"/>
    <w:rsid w:val="00F6266A"/>
    <w:rsid w:val="00F80821"/>
    <w:rsid w:val="00F81D01"/>
    <w:rsid w:val="00F935E2"/>
    <w:rsid w:val="00FA4F4C"/>
    <w:rsid w:val="00FD24C7"/>
    <w:rsid w:val="00FD44CF"/>
    <w:rsid w:val="00FE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EB8ED"/>
  <w15:docId w15:val="{662813E1-8B83-4EC0-9192-DAC1DCF8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eavsnitt">
    <w:name w:val="List Paragraph"/>
    <w:basedOn w:val="Normal"/>
    <w:uiPriority w:val="34"/>
    <w:qFormat/>
    <w:rsid w:val="004448CD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243B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243B3"/>
  </w:style>
  <w:style w:type="paragraph" w:styleId="Bunntekst">
    <w:name w:val="footer"/>
    <w:basedOn w:val="Normal"/>
    <w:link w:val="BunntekstTegn"/>
    <w:uiPriority w:val="99"/>
    <w:unhideWhenUsed/>
    <w:rsid w:val="006243B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243B3"/>
  </w:style>
  <w:style w:type="paragraph" w:styleId="Dokumentkart">
    <w:name w:val="Document Map"/>
    <w:basedOn w:val="Normal"/>
    <w:link w:val="DokumentkartTegn"/>
    <w:uiPriority w:val="99"/>
    <w:semiHidden/>
    <w:unhideWhenUsed/>
    <w:rsid w:val="00D200C5"/>
    <w:rPr>
      <w:rFonts w:ascii="Times New Roman" w:hAnsi="Times New Roman" w:cs="Times New Roman"/>
      <w:sz w:val="24"/>
      <w:szCs w:val="24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200C5"/>
    <w:rPr>
      <w:rFonts w:ascii="Times New Roman" w:hAnsi="Times New Roman" w:cs="Times New Roman"/>
      <w:sz w:val="24"/>
      <w:szCs w:val="24"/>
    </w:rPr>
  </w:style>
  <w:style w:type="paragraph" w:styleId="Undertitte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kobling">
    <w:name w:val="Hyperlink"/>
    <w:basedOn w:val="Standardskriftforavsnitt"/>
    <w:uiPriority w:val="99"/>
    <w:unhideWhenUsed/>
    <w:rsid w:val="00D562A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6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regelverk/studier/studentmedvirknin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uker\Downloads\Innkalling-mal-SVSU%20(5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2mYsu/JptqUjU5Z8gFe6Bs/0OA==">AMUW2mUJcD9sl0iJKJzxj66vYQhmh5MXg/UTy3iwiyN8cX/6ie0bE3McKEZB6pf9jkgQ2jiLDvFLHsKpnQ6+blimcRDigwgb2ZuKLASkCzMXQ/8Oe18VcxQMrCCfXPcn2JsZ+2/3OfpQ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Innkalling-mal-SVSU (5)</Template>
  <TotalTime>1</TotalTime>
  <Pages>2</Pages>
  <Words>231</Words>
  <Characters>1450</Characters>
  <Application>Microsoft Office Word</Application>
  <DocSecurity>0</DocSecurity>
  <Lines>72</Lines>
  <Paragraphs>42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Haakon Lindemann Andressen</cp:lastModifiedBy>
  <cp:revision>3</cp:revision>
  <dcterms:created xsi:type="dcterms:W3CDTF">2025-02-14T10:55:00Z</dcterms:created>
  <dcterms:modified xsi:type="dcterms:W3CDTF">2025-02-17T10:43:00Z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0c79ae467ce58e27ab73265d4483030583a0928c7b96f4a950e7e61adbc08e6f</vt:lpwstr>
  </property>
</Properties>
</file>