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78DAA" w14:textId="499C61EA" w:rsidR="00A85964" w:rsidRDefault="002F56E9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Til: </w:t>
      </w:r>
      <w:r w:rsidR="00346551">
        <w:rPr>
          <w:sz w:val="24"/>
          <w:szCs w:val="24"/>
        </w:rPr>
        <w:tab/>
      </w:r>
      <w:r w:rsidR="00346551">
        <w:rPr>
          <w:sz w:val="24"/>
          <w:szCs w:val="24"/>
        </w:rPr>
        <w:tab/>
      </w:r>
      <w:r>
        <w:rPr>
          <w:sz w:val="24"/>
          <w:szCs w:val="24"/>
        </w:rPr>
        <w:t xml:space="preserve">Studentutvalget ved SV-fakultetet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56F512C" w14:textId="0F652647" w:rsidR="00A85964" w:rsidRPr="00346551" w:rsidRDefault="002F56E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A89E3B1" w14:textId="77777777" w:rsidR="00A85964" w:rsidRDefault="00A85964"/>
    <w:p w14:paraId="76F0EDEA" w14:textId="27602698" w:rsidR="00A85964" w:rsidRDefault="002F56E9">
      <w:pPr>
        <w:pBdr>
          <w:bottom w:val="single" w:sz="6" w:space="1" w:color="000000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Innkalling til </w:t>
      </w:r>
      <w:r w:rsidR="00346551">
        <w:rPr>
          <w:b/>
          <w:sz w:val="32"/>
          <w:szCs w:val="32"/>
        </w:rPr>
        <w:t xml:space="preserve">ordinært SVSU-møte </w:t>
      </w:r>
      <w:r w:rsidR="00277D76">
        <w:rPr>
          <w:b/>
          <w:sz w:val="32"/>
          <w:szCs w:val="32"/>
        </w:rPr>
        <w:t>10</w:t>
      </w:r>
      <w:r w:rsidR="00346551">
        <w:rPr>
          <w:b/>
          <w:sz w:val="32"/>
          <w:szCs w:val="32"/>
        </w:rPr>
        <w:t>.</w:t>
      </w:r>
      <w:r w:rsidR="00623C70">
        <w:rPr>
          <w:b/>
          <w:sz w:val="32"/>
          <w:szCs w:val="32"/>
        </w:rPr>
        <w:t>0</w:t>
      </w:r>
      <w:r w:rsidR="00277D76">
        <w:rPr>
          <w:b/>
          <w:sz w:val="32"/>
          <w:szCs w:val="32"/>
        </w:rPr>
        <w:t>2</w:t>
      </w:r>
      <w:r w:rsidR="00346551">
        <w:rPr>
          <w:b/>
          <w:sz w:val="32"/>
          <w:szCs w:val="32"/>
        </w:rPr>
        <w:t>.2</w:t>
      </w:r>
      <w:r w:rsidR="00623C70">
        <w:rPr>
          <w:b/>
          <w:sz w:val="32"/>
          <w:szCs w:val="32"/>
        </w:rPr>
        <w:t>5</w:t>
      </w:r>
    </w:p>
    <w:p w14:paraId="13E42A70" w14:textId="77777777" w:rsidR="00A85964" w:rsidRDefault="00A85964">
      <w:pPr>
        <w:rPr>
          <w:b/>
          <w:sz w:val="32"/>
          <w:szCs w:val="32"/>
        </w:rPr>
      </w:pPr>
    </w:p>
    <w:p w14:paraId="333CCB0D" w14:textId="1367F67E" w:rsidR="00A85964" w:rsidRPr="00346551" w:rsidRDefault="002F56E9">
      <w:pPr>
        <w:rPr>
          <w:sz w:val="24"/>
          <w:szCs w:val="24"/>
        </w:rPr>
      </w:pPr>
      <w:r w:rsidRPr="00346551">
        <w:rPr>
          <w:b/>
          <w:sz w:val="24"/>
          <w:szCs w:val="24"/>
        </w:rPr>
        <w:t xml:space="preserve">Møtedag: </w:t>
      </w:r>
      <w:r w:rsidRPr="00346551">
        <w:rPr>
          <w:b/>
          <w:sz w:val="24"/>
          <w:szCs w:val="24"/>
        </w:rPr>
        <w:tab/>
      </w:r>
      <w:r w:rsidR="00277D76">
        <w:rPr>
          <w:sz w:val="24"/>
          <w:szCs w:val="24"/>
        </w:rPr>
        <w:t>10</w:t>
      </w:r>
      <w:r w:rsidR="00346551" w:rsidRPr="00346551">
        <w:rPr>
          <w:sz w:val="24"/>
          <w:szCs w:val="24"/>
        </w:rPr>
        <w:t xml:space="preserve">. </w:t>
      </w:r>
      <w:r w:rsidR="00277D76">
        <w:rPr>
          <w:sz w:val="24"/>
          <w:szCs w:val="24"/>
        </w:rPr>
        <w:t>februar</w:t>
      </w:r>
      <w:r w:rsidR="00346551" w:rsidRPr="00346551">
        <w:rPr>
          <w:sz w:val="24"/>
          <w:szCs w:val="24"/>
        </w:rPr>
        <w:t xml:space="preserve"> 202</w:t>
      </w:r>
      <w:r w:rsidR="00623C70">
        <w:rPr>
          <w:sz w:val="24"/>
          <w:szCs w:val="24"/>
        </w:rPr>
        <w:t>5</w:t>
      </w:r>
    </w:p>
    <w:p w14:paraId="36E5545C" w14:textId="4AD5085D" w:rsidR="00346551" w:rsidRPr="00346551" w:rsidRDefault="002F56E9">
      <w:pPr>
        <w:rPr>
          <w:sz w:val="24"/>
          <w:szCs w:val="24"/>
        </w:rPr>
      </w:pPr>
      <w:r w:rsidRPr="00346551">
        <w:rPr>
          <w:b/>
          <w:sz w:val="24"/>
          <w:szCs w:val="24"/>
        </w:rPr>
        <w:t>Møtetid:</w:t>
      </w:r>
      <w:r w:rsidRPr="00346551">
        <w:rPr>
          <w:sz w:val="24"/>
          <w:szCs w:val="24"/>
        </w:rPr>
        <w:tab/>
      </w:r>
      <w:r w:rsidR="00346551" w:rsidRPr="00346551">
        <w:rPr>
          <w:sz w:val="24"/>
          <w:szCs w:val="24"/>
        </w:rPr>
        <w:t>16.15-18.00</w:t>
      </w:r>
    </w:p>
    <w:p w14:paraId="3390030C" w14:textId="7FD87DCE" w:rsidR="00A85964" w:rsidRPr="00346551" w:rsidRDefault="002F56E9">
      <w:pPr>
        <w:rPr>
          <w:sz w:val="24"/>
          <w:szCs w:val="24"/>
        </w:rPr>
      </w:pPr>
      <w:r w:rsidRPr="00346551">
        <w:rPr>
          <w:b/>
          <w:sz w:val="24"/>
          <w:szCs w:val="24"/>
        </w:rPr>
        <w:t xml:space="preserve">Sted: </w:t>
      </w:r>
      <w:r w:rsidRPr="00346551">
        <w:rPr>
          <w:b/>
          <w:sz w:val="24"/>
          <w:szCs w:val="24"/>
        </w:rPr>
        <w:tab/>
      </w:r>
      <w:r w:rsidRPr="00346551">
        <w:rPr>
          <w:b/>
          <w:sz w:val="24"/>
          <w:szCs w:val="24"/>
        </w:rPr>
        <w:tab/>
      </w:r>
      <w:r w:rsidR="00346551" w:rsidRPr="00346551">
        <w:rPr>
          <w:sz w:val="24"/>
          <w:szCs w:val="24"/>
        </w:rPr>
        <w:t>Seminarrom 134, Harriet Holters Hus</w:t>
      </w:r>
    </w:p>
    <w:p w14:paraId="36D1A54C" w14:textId="77777777" w:rsidR="00A85964" w:rsidRDefault="00A85964">
      <w:pPr>
        <w:pBdr>
          <w:bottom w:val="single" w:sz="6" w:space="1" w:color="000000"/>
        </w:pBdr>
      </w:pPr>
    </w:p>
    <w:p w14:paraId="23BF2875" w14:textId="77777777" w:rsidR="00A85964" w:rsidRDefault="00A85964"/>
    <w:p w14:paraId="777FCDCB" w14:textId="77777777" w:rsidR="00A85964" w:rsidRDefault="002F56E9">
      <w:pPr>
        <w:rPr>
          <w:b/>
          <w:sz w:val="28"/>
          <w:szCs w:val="28"/>
        </w:rPr>
      </w:pPr>
      <w:r>
        <w:rPr>
          <w:b/>
          <w:sz w:val="28"/>
          <w:szCs w:val="28"/>
        </w:rPr>
        <w:t>Konstitueringssaker</w:t>
      </w:r>
    </w:p>
    <w:p w14:paraId="7D06D4E9" w14:textId="77777777" w:rsidR="00A85964" w:rsidRDefault="00A85964">
      <w:pPr>
        <w:rPr>
          <w:sz w:val="24"/>
          <w:szCs w:val="24"/>
        </w:rPr>
      </w:pPr>
    </w:p>
    <w:p w14:paraId="0A22EBB4" w14:textId="77777777" w:rsidR="00A85964" w:rsidRDefault="002F56E9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1</w:t>
      </w:r>
      <w:r>
        <w:rPr>
          <w:b/>
          <w:sz w:val="24"/>
          <w:szCs w:val="24"/>
        </w:rPr>
        <w:tab/>
        <w:t>Godkjenning av innkalling og referat</w:t>
      </w:r>
      <w:r w:rsidR="00B54098">
        <w:rPr>
          <w:b/>
          <w:sz w:val="24"/>
          <w:szCs w:val="24"/>
        </w:rPr>
        <w:t xml:space="preserve"> fra forrige </w:t>
      </w:r>
      <w:r w:rsidR="00D210EA">
        <w:rPr>
          <w:b/>
          <w:sz w:val="24"/>
          <w:szCs w:val="24"/>
        </w:rPr>
        <w:t>SVSU-møte</w:t>
      </w:r>
    </w:p>
    <w:p w14:paraId="78B91202" w14:textId="77777777" w:rsidR="00A85964" w:rsidRDefault="002F56E9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2</w:t>
      </w:r>
      <w:r>
        <w:rPr>
          <w:b/>
          <w:sz w:val="24"/>
          <w:szCs w:val="24"/>
        </w:rPr>
        <w:tab/>
        <w:t>Valg av ordstyrer og referent</w:t>
      </w:r>
    </w:p>
    <w:p w14:paraId="6EF4CAB7" w14:textId="77777777" w:rsidR="00A85964" w:rsidRDefault="00A85964"/>
    <w:p w14:paraId="4011AF37" w14:textId="77777777" w:rsidR="00A85964" w:rsidRDefault="002F56E9">
      <w:pPr>
        <w:rPr>
          <w:b/>
          <w:sz w:val="28"/>
          <w:szCs w:val="28"/>
        </w:rPr>
      </w:pPr>
      <w:r>
        <w:rPr>
          <w:b/>
          <w:sz w:val="28"/>
          <w:szCs w:val="28"/>
        </w:rPr>
        <w:t>Orienteringssaker</w:t>
      </w:r>
    </w:p>
    <w:p w14:paraId="017B97A4" w14:textId="77777777" w:rsidR="00A85964" w:rsidRDefault="00A85964">
      <w:pPr>
        <w:rPr>
          <w:b/>
          <w:sz w:val="28"/>
          <w:szCs w:val="28"/>
        </w:rPr>
      </w:pPr>
    </w:p>
    <w:p w14:paraId="7D752D11" w14:textId="77777777" w:rsidR="00A85964" w:rsidRDefault="002F56E9">
      <w:pPr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Sak nr. 3</w:t>
      </w:r>
      <w:r>
        <w:rPr>
          <w:b/>
          <w:sz w:val="24"/>
          <w:szCs w:val="24"/>
        </w:rPr>
        <w:tab/>
        <w:t>Orientering fra SVSU v/leder/nestleder</w:t>
      </w:r>
    </w:p>
    <w:p w14:paraId="134ED1C0" w14:textId="77777777" w:rsidR="00A85964" w:rsidRDefault="002F56E9" w:rsidP="00571477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4</w:t>
      </w:r>
      <w:r>
        <w:rPr>
          <w:b/>
          <w:sz w:val="24"/>
          <w:szCs w:val="24"/>
        </w:rPr>
        <w:tab/>
        <w:t>Orientering fra FU/PU</w:t>
      </w:r>
    </w:p>
    <w:p w14:paraId="51D17968" w14:textId="77777777" w:rsidR="00571477" w:rsidRDefault="00571477" w:rsidP="00571477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5</w:t>
      </w:r>
      <w:r>
        <w:rPr>
          <w:b/>
          <w:sz w:val="24"/>
          <w:szCs w:val="24"/>
        </w:rPr>
        <w:tab/>
      </w:r>
      <w:r w:rsidR="00D210EA">
        <w:rPr>
          <w:b/>
          <w:sz w:val="24"/>
          <w:szCs w:val="24"/>
        </w:rPr>
        <w:t xml:space="preserve">Orientering fra </w:t>
      </w:r>
      <w:proofErr w:type="spellStart"/>
      <w:r w:rsidR="00D210EA">
        <w:rPr>
          <w:b/>
          <w:sz w:val="24"/>
          <w:szCs w:val="24"/>
        </w:rPr>
        <w:t>SVSUs</w:t>
      </w:r>
      <w:proofErr w:type="spellEnd"/>
      <w:r w:rsidR="00D210EA">
        <w:rPr>
          <w:b/>
          <w:sz w:val="24"/>
          <w:szCs w:val="24"/>
        </w:rPr>
        <w:t xml:space="preserve"> verv</w:t>
      </w:r>
      <w:r>
        <w:rPr>
          <w:b/>
          <w:sz w:val="24"/>
          <w:szCs w:val="24"/>
        </w:rPr>
        <w:t xml:space="preserve"> </w:t>
      </w:r>
    </w:p>
    <w:p w14:paraId="6C2B6FA2" w14:textId="77777777" w:rsidR="00A85964" w:rsidRDefault="00A85964">
      <w:pPr>
        <w:pBdr>
          <w:top w:val="nil"/>
          <w:left w:val="nil"/>
          <w:bottom w:val="nil"/>
          <w:right w:val="nil"/>
          <w:between w:val="nil"/>
        </w:pBdr>
        <w:ind w:left="2140"/>
        <w:rPr>
          <w:color w:val="000000"/>
        </w:rPr>
      </w:pPr>
    </w:p>
    <w:p w14:paraId="5966866C" w14:textId="77777777" w:rsidR="00A85964" w:rsidRDefault="002F56E9">
      <w:pPr>
        <w:rPr>
          <w:b/>
          <w:sz w:val="28"/>
          <w:szCs w:val="28"/>
        </w:rPr>
      </w:pPr>
      <w:r>
        <w:rPr>
          <w:b/>
          <w:sz w:val="28"/>
          <w:szCs w:val="28"/>
        </w:rPr>
        <w:t>Diskusjons- og vedtakssaker</w:t>
      </w:r>
    </w:p>
    <w:p w14:paraId="5F4DB91F" w14:textId="672508EE" w:rsidR="002375E8" w:rsidRDefault="002375E8">
      <w:pPr>
        <w:rPr>
          <w:b/>
          <w:sz w:val="28"/>
          <w:szCs w:val="28"/>
        </w:rPr>
      </w:pPr>
    </w:p>
    <w:p w14:paraId="37D44241" w14:textId="487C7C38" w:rsidR="00623C70" w:rsidRDefault="002375E8" w:rsidP="00623C70">
      <w:pPr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Sak nr. 6 </w:t>
      </w:r>
      <w:r>
        <w:rPr>
          <w:b/>
          <w:sz w:val="24"/>
          <w:szCs w:val="24"/>
        </w:rPr>
        <w:tab/>
      </w:r>
      <w:r w:rsidR="00277D76">
        <w:rPr>
          <w:b/>
          <w:sz w:val="24"/>
          <w:szCs w:val="24"/>
        </w:rPr>
        <w:t xml:space="preserve">Arbeidslivsdagene </w:t>
      </w:r>
    </w:p>
    <w:p w14:paraId="07E19E21" w14:textId="70A34BCE" w:rsidR="002375E8" w:rsidRPr="00277D76" w:rsidRDefault="00277D76" w:rsidP="00277D76">
      <w:pPr>
        <w:ind w:left="1416" w:hanging="1416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 xml:space="preserve">Orientering om årets arrangement. Ønsker også diskusjon om dette er noe vi ønsker å fortsette med fremover – eller om vi skal gi det fra oss. </w:t>
      </w:r>
    </w:p>
    <w:p w14:paraId="5A4999DD" w14:textId="2EAED229" w:rsidR="00277D76" w:rsidRDefault="00277D76" w:rsidP="0027145C">
      <w:pPr>
        <w:rPr>
          <w:b/>
          <w:sz w:val="24"/>
          <w:szCs w:val="24"/>
        </w:rPr>
      </w:pPr>
    </w:p>
    <w:p w14:paraId="267B03B7" w14:textId="173AC142" w:rsidR="00277D76" w:rsidRDefault="00277D76" w:rsidP="00623C70">
      <w:pPr>
        <w:ind w:left="1416" w:hanging="1416"/>
        <w:rPr>
          <w:b/>
          <w:sz w:val="24"/>
          <w:szCs w:val="24"/>
        </w:rPr>
      </w:pPr>
      <w:r>
        <w:rPr>
          <w:b/>
          <w:sz w:val="24"/>
          <w:szCs w:val="24"/>
        </w:rPr>
        <w:t>Sak nr.</w:t>
      </w:r>
      <w:r w:rsidR="0027145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B20CEA">
        <w:rPr>
          <w:b/>
          <w:sz w:val="24"/>
          <w:szCs w:val="24"/>
        </w:rPr>
        <w:t xml:space="preserve">Suppleringsvalg leder </w:t>
      </w:r>
      <w:r>
        <w:rPr>
          <w:b/>
          <w:sz w:val="24"/>
          <w:szCs w:val="24"/>
        </w:rPr>
        <w:t xml:space="preserve"> </w:t>
      </w:r>
    </w:p>
    <w:p w14:paraId="486043C1" w14:textId="66C09C37" w:rsidR="00B20CEA" w:rsidRDefault="00B20CEA" w:rsidP="00277D76">
      <w:pPr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 xml:space="preserve">Meldt inn av Gard. </w:t>
      </w:r>
    </w:p>
    <w:p w14:paraId="0BA27884" w14:textId="5A908199" w:rsidR="00B20CEA" w:rsidRDefault="00D051C0" w:rsidP="00B20CEA">
      <w:pPr>
        <w:ind w:left="1440"/>
        <w:rPr>
          <w:bCs/>
          <w:sz w:val="24"/>
          <w:szCs w:val="24"/>
        </w:rPr>
      </w:pPr>
      <w:r>
        <w:rPr>
          <w:bCs/>
          <w:sz w:val="24"/>
          <w:szCs w:val="24"/>
        </w:rPr>
        <w:t>I 2.10 i vedtektene står det at SVSU har fullmakt til å gjennomføre supplering av nytt medlem</w:t>
      </w:r>
      <w:r w:rsidR="00B20CEA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Dette burde gjøres for å få</w:t>
      </w:r>
      <w:r w:rsidR="00B20CEA">
        <w:rPr>
          <w:bCs/>
          <w:sz w:val="24"/>
          <w:szCs w:val="24"/>
        </w:rPr>
        <w:t xml:space="preserve"> fortgang i prosesser</w:t>
      </w:r>
      <w:r>
        <w:rPr>
          <w:bCs/>
          <w:sz w:val="24"/>
          <w:szCs w:val="24"/>
        </w:rPr>
        <w:t xml:space="preserve"> og arbeidet</w:t>
      </w:r>
      <w:r w:rsidR="00B20CEA">
        <w:rPr>
          <w:bCs/>
          <w:sz w:val="24"/>
          <w:szCs w:val="24"/>
        </w:rPr>
        <w:t xml:space="preserve">. </w:t>
      </w:r>
    </w:p>
    <w:p w14:paraId="0C99B3E1" w14:textId="77777777" w:rsidR="00B20CEA" w:rsidRPr="00B20CEA" w:rsidRDefault="00B20CEA" w:rsidP="00B20CEA">
      <w:pPr>
        <w:ind w:left="1440"/>
        <w:rPr>
          <w:bCs/>
          <w:sz w:val="24"/>
          <w:szCs w:val="24"/>
        </w:rPr>
      </w:pPr>
    </w:p>
    <w:p w14:paraId="0EAA9451" w14:textId="6B33029A" w:rsidR="00B20CEA" w:rsidRDefault="00B20CEA" w:rsidP="00277D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Sak nr. </w:t>
      </w:r>
      <w:r w:rsidR="0027145C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  <w:t xml:space="preserve">Eventuelt suppleringsvalg nestleder </w:t>
      </w:r>
    </w:p>
    <w:p w14:paraId="24D89A7E" w14:textId="39AB0F03" w:rsidR="00757976" w:rsidRDefault="00757976" w:rsidP="00277D76">
      <w:pPr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 xml:space="preserve">Se sak over. </w:t>
      </w:r>
    </w:p>
    <w:p w14:paraId="6B609D36" w14:textId="77777777" w:rsidR="00C42FFD" w:rsidRDefault="00C42FFD" w:rsidP="00277D76">
      <w:pPr>
        <w:rPr>
          <w:bCs/>
          <w:sz w:val="24"/>
          <w:szCs w:val="24"/>
        </w:rPr>
      </w:pPr>
    </w:p>
    <w:p w14:paraId="5694262C" w14:textId="5C74B0D8" w:rsidR="00C42FFD" w:rsidRPr="00C42FFD" w:rsidRDefault="00C42FFD" w:rsidP="00277D7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Sak nr. 9 </w:t>
      </w:r>
      <w:r>
        <w:rPr>
          <w:b/>
          <w:sz w:val="24"/>
          <w:szCs w:val="24"/>
        </w:rPr>
        <w:tab/>
        <w:t xml:space="preserve">Revidering av budsjett </w:t>
      </w:r>
    </w:p>
    <w:p w14:paraId="477C5DFE" w14:textId="03F266AD" w:rsidR="00E723C7" w:rsidRDefault="00757976" w:rsidP="00277D76">
      <w:pPr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C42FFD">
        <w:rPr>
          <w:bCs/>
          <w:sz w:val="24"/>
          <w:szCs w:val="24"/>
        </w:rPr>
        <w:t xml:space="preserve">Endre litt </w:t>
      </w:r>
      <w:r w:rsidR="006A03DC">
        <w:rPr>
          <w:bCs/>
          <w:sz w:val="24"/>
          <w:szCs w:val="24"/>
        </w:rPr>
        <w:t>så søknad om penger til fakultetet kan rettferdiggjøres bedre.</w:t>
      </w:r>
    </w:p>
    <w:p w14:paraId="14FE534C" w14:textId="77777777" w:rsidR="006A03DC" w:rsidRDefault="006A03DC" w:rsidP="00277D76">
      <w:pPr>
        <w:rPr>
          <w:bCs/>
          <w:sz w:val="24"/>
          <w:szCs w:val="24"/>
        </w:rPr>
      </w:pPr>
    </w:p>
    <w:p w14:paraId="34E8445E" w14:textId="77777777" w:rsidR="006A03DC" w:rsidRDefault="006A03DC" w:rsidP="00277D76">
      <w:pPr>
        <w:rPr>
          <w:bCs/>
          <w:sz w:val="24"/>
          <w:szCs w:val="24"/>
        </w:rPr>
      </w:pPr>
    </w:p>
    <w:p w14:paraId="33FB731A" w14:textId="77777777" w:rsidR="006A03DC" w:rsidRPr="00C42FFD" w:rsidRDefault="006A03DC" w:rsidP="00277D76">
      <w:pPr>
        <w:rPr>
          <w:bCs/>
          <w:sz w:val="24"/>
          <w:szCs w:val="24"/>
        </w:rPr>
      </w:pPr>
    </w:p>
    <w:p w14:paraId="4312DA71" w14:textId="77777777" w:rsidR="00C42FFD" w:rsidRDefault="00C42FFD" w:rsidP="00277D76">
      <w:pPr>
        <w:rPr>
          <w:b/>
          <w:sz w:val="24"/>
          <w:szCs w:val="24"/>
        </w:rPr>
      </w:pPr>
    </w:p>
    <w:p w14:paraId="25F84A84" w14:textId="0559ADBA" w:rsidR="00277D76" w:rsidRPr="00757976" w:rsidRDefault="00277D76" w:rsidP="00277D76">
      <w:pPr>
        <w:rPr>
          <w:bCs/>
          <w:sz w:val="24"/>
          <w:szCs w:val="24"/>
        </w:rPr>
      </w:pPr>
      <w:r>
        <w:rPr>
          <w:b/>
          <w:sz w:val="24"/>
          <w:szCs w:val="24"/>
        </w:rPr>
        <w:t>Sak nr.</w:t>
      </w:r>
      <w:r w:rsidR="00757976">
        <w:rPr>
          <w:b/>
          <w:sz w:val="24"/>
          <w:szCs w:val="24"/>
        </w:rPr>
        <w:t xml:space="preserve"> </w:t>
      </w:r>
      <w:r w:rsidR="00C42FFD">
        <w:rPr>
          <w:b/>
          <w:sz w:val="24"/>
          <w:szCs w:val="24"/>
        </w:rPr>
        <w:t>10</w:t>
      </w:r>
      <w:r w:rsidR="00757976">
        <w:rPr>
          <w:b/>
          <w:sz w:val="24"/>
          <w:szCs w:val="24"/>
        </w:rPr>
        <w:tab/>
        <w:t>Studentrådsmøte – når</w:t>
      </w:r>
      <w:r w:rsidR="00E723C7">
        <w:rPr>
          <w:b/>
          <w:sz w:val="24"/>
          <w:szCs w:val="24"/>
        </w:rPr>
        <w:t xml:space="preserve">, </w:t>
      </w:r>
      <w:r w:rsidR="00757976">
        <w:rPr>
          <w:b/>
          <w:sz w:val="24"/>
          <w:szCs w:val="24"/>
        </w:rPr>
        <w:t>hvor</w:t>
      </w:r>
      <w:r w:rsidR="006A03DC">
        <w:rPr>
          <w:b/>
          <w:sz w:val="24"/>
          <w:szCs w:val="24"/>
        </w:rPr>
        <w:t>,</w:t>
      </w:r>
      <w:r w:rsidR="00E723C7">
        <w:rPr>
          <w:b/>
          <w:sz w:val="24"/>
          <w:szCs w:val="24"/>
        </w:rPr>
        <w:t xml:space="preserve"> og skal vi gidde</w:t>
      </w:r>
      <w:r w:rsidR="00757976">
        <w:rPr>
          <w:b/>
          <w:sz w:val="24"/>
          <w:szCs w:val="24"/>
        </w:rPr>
        <w:t xml:space="preserve">? </w:t>
      </w:r>
    </w:p>
    <w:p w14:paraId="629C8E8C" w14:textId="77777777" w:rsidR="00E723C7" w:rsidRDefault="00485DD2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  <w:r w:rsidR="00757976">
        <w:rPr>
          <w:b/>
          <w:sz w:val="24"/>
          <w:szCs w:val="24"/>
        </w:rPr>
        <w:tab/>
      </w:r>
    </w:p>
    <w:p w14:paraId="2A0D97D7" w14:textId="092EC732" w:rsidR="00681439" w:rsidRPr="00623C70" w:rsidRDefault="0075797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B54ABE5" w14:textId="71E4C4AB" w:rsidR="00A70559" w:rsidRDefault="00757976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 1</w:t>
      </w:r>
      <w:r w:rsidR="00E723C7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ab/>
      </w:r>
      <w:r w:rsidR="00A70559">
        <w:rPr>
          <w:b/>
          <w:sz w:val="24"/>
          <w:szCs w:val="24"/>
        </w:rPr>
        <w:t xml:space="preserve">Saker til forum for studiespørsmål? </w:t>
      </w:r>
    </w:p>
    <w:p w14:paraId="6D1E5EA4" w14:textId="7FD6C886" w:rsidR="00A70559" w:rsidRPr="006A03DC" w:rsidRDefault="006A03DC">
      <w:pPr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Cs/>
          <w:sz w:val="24"/>
          <w:szCs w:val="24"/>
        </w:rPr>
        <w:t>Tora etterspør at vi studenter bidrar med saker også hvis vi har :)</w:t>
      </w:r>
    </w:p>
    <w:p w14:paraId="453A46E7" w14:textId="7EBA0E59" w:rsidR="00A70559" w:rsidRDefault="00A70559">
      <w:pPr>
        <w:rPr>
          <w:b/>
          <w:sz w:val="24"/>
          <w:szCs w:val="24"/>
        </w:rPr>
      </w:pPr>
    </w:p>
    <w:p w14:paraId="237BBCA4" w14:textId="3BA71294" w:rsidR="00A85964" w:rsidRDefault="002F56E9">
      <w:pPr>
        <w:rPr>
          <w:b/>
          <w:sz w:val="24"/>
          <w:szCs w:val="24"/>
        </w:rPr>
      </w:pPr>
      <w:r>
        <w:rPr>
          <w:b/>
          <w:sz w:val="24"/>
          <w:szCs w:val="24"/>
        </w:rPr>
        <w:t>Annet</w:t>
      </w:r>
    </w:p>
    <w:p w14:paraId="6FE0F3B6" w14:textId="40F408BF" w:rsidR="0027145C" w:rsidRDefault="002F56E9">
      <w:pPr>
        <w:rPr>
          <w:b/>
          <w:sz w:val="24"/>
          <w:szCs w:val="24"/>
        </w:rPr>
      </w:pPr>
      <w:r>
        <w:rPr>
          <w:b/>
          <w:sz w:val="24"/>
          <w:szCs w:val="24"/>
        </w:rPr>
        <w:t>Sak nr.</w:t>
      </w:r>
      <w:r>
        <w:rPr>
          <w:sz w:val="24"/>
          <w:szCs w:val="24"/>
        </w:rPr>
        <w:t xml:space="preserve"> </w:t>
      </w:r>
      <w:r w:rsidR="006766B2">
        <w:rPr>
          <w:b/>
          <w:sz w:val="24"/>
          <w:szCs w:val="24"/>
        </w:rPr>
        <w:t>1</w:t>
      </w:r>
      <w:r w:rsidR="00E723C7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ab/>
        <w:t>Eventuelt</w:t>
      </w:r>
    </w:p>
    <w:p w14:paraId="7A752D7D" w14:textId="77777777" w:rsidR="00A85964" w:rsidRDefault="00A85964">
      <w:pPr>
        <w:rPr>
          <w:b/>
          <w:sz w:val="24"/>
          <w:szCs w:val="24"/>
        </w:rPr>
      </w:pPr>
    </w:p>
    <w:p w14:paraId="64B8C4DE" w14:textId="77777777" w:rsidR="00032FE3" w:rsidRPr="006766B2" w:rsidRDefault="00032FE3">
      <w:pPr>
        <w:rPr>
          <w:b/>
          <w:sz w:val="24"/>
          <w:szCs w:val="24"/>
        </w:rPr>
      </w:pPr>
    </w:p>
    <w:p w14:paraId="4D5AC468" w14:textId="77777777" w:rsidR="006766B2" w:rsidRDefault="006766B2">
      <w:pPr>
        <w:rPr>
          <w:b/>
          <w:sz w:val="24"/>
          <w:szCs w:val="24"/>
        </w:rPr>
      </w:pPr>
    </w:p>
    <w:p w14:paraId="7C5EFF41" w14:textId="6D469562" w:rsidR="00A85964" w:rsidRDefault="00A85964">
      <w:pPr>
        <w:pBdr>
          <w:bottom w:val="single" w:sz="6" w:space="1" w:color="000000"/>
        </w:pBdr>
        <w:rPr>
          <w:b/>
          <w:sz w:val="24"/>
          <w:szCs w:val="24"/>
        </w:rPr>
      </w:pPr>
    </w:p>
    <w:p w14:paraId="637361B7" w14:textId="77777777" w:rsidR="00A85964" w:rsidRDefault="00A85964">
      <w:pPr>
        <w:rPr>
          <w:sz w:val="24"/>
          <w:szCs w:val="24"/>
        </w:rPr>
      </w:pPr>
    </w:p>
    <w:p w14:paraId="5C78821F" w14:textId="77777777" w:rsidR="00A85964" w:rsidRDefault="00A85964">
      <w:pPr>
        <w:pBdr>
          <w:bottom w:val="single" w:sz="6" w:space="1" w:color="000000"/>
        </w:pBdr>
        <w:rPr>
          <w:sz w:val="24"/>
          <w:szCs w:val="24"/>
        </w:rPr>
      </w:pPr>
    </w:p>
    <w:p w14:paraId="1624B488" w14:textId="77777777" w:rsidR="00A85964" w:rsidRDefault="00A85964">
      <w:pPr>
        <w:rPr>
          <w:sz w:val="24"/>
          <w:szCs w:val="24"/>
        </w:rPr>
      </w:pPr>
    </w:p>
    <w:p w14:paraId="192E9402" w14:textId="6C9C3728" w:rsidR="00A85964" w:rsidRDefault="0061565C">
      <w:pPr>
        <w:rPr>
          <w:sz w:val="24"/>
          <w:szCs w:val="24"/>
        </w:rPr>
      </w:pPr>
      <w:r>
        <w:rPr>
          <w:sz w:val="24"/>
          <w:szCs w:val="24"/>
        </w:rPr>
        <w:t xml:space="preserve">Oslo </w:t>
      </w:r>
      <w:r w:rsidR="00032FE3">
        <w:rPr>
          <w:sz w:val="24"/>
          <w:szCs w:val="24"/>
        </w:rPr>
        <w:t>0</w:t>
      </w:r>
      <w:r w:rsidR="00623C70">
        <w:rPr>
          <w:sz w:val="24"/>
          <w:szCs w:val="24"/>
        </w:rPr>
        <w:t>4</w:t>
      </w:r>
      <w:r w:rsidR="0023288B" w:rsidRPr="0023288B">
        <w:rPr>
          <w:sz w:val="24"/>
          <w:szCs w:val="24"/>
        </w:rPr>
        <w:t>.</w:t>
      </w:r>
      <w:r w:rsidR="00623C70">
        <w:rPr>
          <w:sz w:val="24"/>
          <w:szCs w:val="24"/>
        </w:rPr>
        <w:t>0</w:t>
      </w:r>
      <w:r w:rsidR="00032FE3">
        <w:rPr>
          <w:sz w:val="24"/>
          <w:szCs w:val="24"/>
        </w:rPr>
        <w:t>2</w:t>
      </w:r>
      <w:r w:rsidR="0023288B" w:rsidRPr="0023288B">
        <w:rPr>
          <w:sz w:val="24"/>
          <w:szCs w:val="24"/>
        </w:rPr>
        <w:t>.202</w:t>
      </w:r>
      <w:r w:rsidR="00623C70">
        <w:rPr>
          <w:sz w:val="24"/>
          <w:szCs w:val="24"/>
        </w:rPr>
        <w:t>5</w:t>
      </w:r>
    </w:p>
    <w:p w14:paraId="2AF0D8F6" w14:textId="77777777" w:rsidR="00A85964" w:rsidRDefault="00A85964"/>
    <w:p w14:paraId="06B5916B" w14:textId="65B6B866" w:rsidR="00A85964" w:rsidRPr="00623C70" w:rsidRDefault="002F56E9">
      <w:pPr>
        <w:rPr>
          <w:sz w:val="24"/>
          <w:szCs w:val="24"/>
        </w:rPr>
      </w:pPr>
      <w:r>
        <w:rPr>
          <w:sz w:val="24"/>
          <w:szCs w:val="24"/>
        </w:rPr>
        <w:t>Beste hilsen</w:t>
      </w:r>
    </w:p>
    <w:p w14:paraId="7E9878EE" w14:textId="3FF4F391" w:rsidR="00A85964" w:rsidRDefault="00B26E7D">
      <w:pPr>
        <w:rPr>
          <w:b/>
          <w:i/>
        </w:rPr>
      </w:pPr>
      <w:r>
        <w:rPr>
          <w:b/>
          <w:i/>
        </w:rPr>
        <w:t>Haakon Lindemann Andressen</w:t>
      </w:r>
    </w:p>
    <w:p w14:paraId="3A64321B" w14:textId="1140A430" w:rsidR="00A85964" w:rsidRDefault="00B26E7D">
      <w:pPr>
        <w:rPr>
          <w:i/>
        </w:rPr>
      </w:pPr>
      <w:r>
        <w:rPr>
          <w:i/>
        </w:rPr>
        <w:t>Nestleder</w:t>
      </w:r>
      <w:r w:rsidR="002F56E9">
        <w:rPr>
          <w:i/>
        </w:rPr>
        <w:t xml:space="preserve"> av Studentutvalget ved Det Samfunnsvitenskap</w:t>
      </w:r>
      <w:r w:rsidR="0023288B">
        <w:rPr>
          <w:i/>
        </w:rPr>
        <w:t>e</w:t>
      </w:r>
      <w:r w:rsidR="002F56E9">
        <w:rPr>
          <w:i/>
        </w:rPr>
        <w:t>lige fakultet</w:t>
      </w:r>
    </w:p>
    <w:p w14:paraId="0AFFD559" w14:textId="77777777" w:rsidR="00A85964" w:rsidRDefault="00A85964">
      <w:pPr>
        <w:rPr>
          <w:i/>
        </w:rPr>
      </w:pPr>
    </w:p>
    <w:sectPr w:rsidR="00A8596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41451" w14:textId="77777777" w:rsidR="00085322" w:rsidRDefault="00085322">
      <w:r>
        <w:separator/>
      </w:r>
    </w:p>
  </w:endnote>
  <w:endnote w:type="continuationSeparator" w:id="0">
    <w:p w14:paraId="32340C2E" w14:textId="77777777" w:rsidR="00085322" w:rsidRDefault="0008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838C" w14:textId="77777777" w:rsidR="00A85964" w:rsidRPr="00571477" w:rsidRDefault="002F56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  <w:lang w:val="en-US"/>
      </w:rPr>
    </w:pPr>
    <w:r w:rsidRPr="00571477">
      <w:rPr>
        <w:color w:val="000000"/>
        <w:sz w:val="24"/>
        <w:szCs w:val="24"/>
        <w:lang w:val="en-US"/>
      </w:rPr>
      <w:t xml:space="preserve">Det </w:t>
    </w:r>
    <w:proofErr w:type="spellStart"/>
    <w:r w:rsidRPr="00571477">
      <w:rPr>
        <w:color w:val="000000"/>
        <w:sz w:val="24"/>
        <w:szCs w:val="24"/>
        <w:lang w:val="en-US"/>
      </w:rPr>
      <w:t>samfunnsvitenskapelige</w:t>
    </w:r>
    <w:proofErr w:type="spellEnd"/>
    <w:r w:rsidRPr="00571477">
      <w:rPr>
        <w:color w:val="000000"/>
        <w:sz w:val="24"/>
        <w:szCs w:val="24"/>
        <w:lang w:val="en-US"/>
      </w:rPr>
      <w:t xml:space="preserve"> </w:t>
    </w:r>
    <w:proofErr w:type="spellStart"/>
    <w:r w:rsidRPr="00571477">
      <w:rPr>
        <w:color w:val="000000"/>
        <w:sz w:val="24"/>
        <w:szCs w:val="24"/>
        <w:lang w:val="en-US"/>
      </w:rPr>
      <w:t>fakultet</w:t>
    </w:r>
    <w:proofErr w:type="spellEnd"/>
    <w:r w:rsidRPr="00571477">
      <w:rPr>
        <w:color w:val="000000"/>
        <w:sz w:val="24"/>
        <w:szCs w:val="24"/>
        <w:lang w:val="en-US"/>
      </w:rPr>
      <w:t xml:space="preserve"> / The Faculty of Social Sciences</w:t>
    </w:r>
  </w:p>
  <w:p w14:paraId="53B72FE8" w14:textId="77777777" w:rsidR="00A85964" w:rsidRPr="00571477" w:rsidRDefault="002F56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  <w:lang w:val="en-US"/>
      </w:rPr>
    </w:pPr>
    <w:proofErr w:type="spellStart"/>
    <w:r w:rsidRPr="00571477">
      <w:rPr>
        <w:color w:val="000000"/>
        <w:sz w:val="24"/>
        <w:szCs w:val="24"/>
        <w:lang w:val="en-US"/>
      </w:rPr>
      <w:t>Universitetet</w:t>
    </w:r>
    <w:proofErr w:type="spellEnd"/>
    <w:r w:rsidRPr="00571477">
      <w:rPr>
        <w:color w:val="000000"/>
        <w:sz w:val="24"/>
        <w:szCs w:val="24"/>
        <w:lang w:val="en-US"/>
      </w:rPr>
      <w:t xml:space="preserve"> </w:t>
    </w:r>
    <w:proofErr w:type="spellStart"/>
    <w:r w:rsidRPr="00571477">
      <w:rPr>
        <w:color w:val="000000"/>
        <w:sz w:val="24"/>
        <w:szCs w:val="24"/>
        <w:lang w:val="en-US"/>
      </w:rPr>
      <w:t>i</w:t>
    </w:r>
    <w:proofErr w:type="spellEnd"/>
    <w:r w:rsidRPr="00571477">
      <w:rPr>
        <w:color w:val="000000"/>
        <w:sz w:val="24"/>
        <w:szCs w:val="24"/>
        <w:lang w:val="en-US"/>
      </w:rPr>
      <w:t xml:space="preserve"> Oslo / The University of Oslo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D7E02" w14:textId="77777777" w:rsidR="00085322" w:rsidRDefault="00085322">
      <w:r>
        <w:separator/>
      </w:r>
    </w:p>
  </w:footnote>
  <w:footnote w:type="continuationSeparator" w:id="0">
    <w:p w14:paraId="06342247" w14:textId="77777777" w:rsidR="00085322" w:rsidRDefault="00085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A49DC" w14:textId="77777777" w:rsidR="00A85964" w:rsidRDefault="002F56E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744F881" wp14:editId="1BFE31A6">
          <wp:simplePos x="0" y="0"/>
          <wp:positionH relativeFrom="column">
            <wp:posOffset>4005580</wp:posOffset>
          </wp:positionH>
          <wp:positionV relativeFrom="paragraph">
            <wp:posOffset>6985</wp:posOffset>
          </wp:positionV>
          <wp:extent cx="1791335" cy="954405"/>
          <wp:effectExtent l="0" t="0" r="0" b="0"/>
          <wp:wrapTopAndBottom distT="0" dist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3145" t="22028" r="-2" b="22930"/>
                  <a:stretch>
                    <a:fillRect/>
                  </a:stretch>
                </pic:blipFill>
                <pic:spPr>
                  <a:xfrm>
                    <a:off x="0" y="0"/>
                    <a:ext cx="1791335" cy="954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948F1"/>
    <w:multiLevelType w:val="multilevel"/>
    <w:tmpl w:val="2D0EC530"/>
    <w:lvl w:ilvl="0">
      <w:start w:val="26"/>
      <w:numFmt w:val="bullet"/>
      <w:lvlText w:val="-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1DA0F5B"/>
    <w:multiLevelType w:val="hybridMultilevel"/>
    <w:tmpl w:val="BC46779E"/>
    <w:lvl w:ilvl="0" w:tplc="09A0C046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CB157A9"/>
    <w:multiLevelType w:val="hybridMultilevel"/>
    <w:tmpl w:val="35AEC580"/>
    <w:lvl w:ilvl="0" w:tplc="971693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73522">
    <w:abstractNumId w:val="0"/>
  </w:num>
  <w:num w:numId="2" w16cid:durableId="446434137">
    <w:abstractNumId w:val="2"/>
  </w:num>
  <w:num w:numId="3" w16cid:durableId="1879930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nb-NO" w:vendorID="64" w:dllVersion="409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551"/>
    <w:rsid w:val="00013F47"/>
    <w:rsid w:val="00032FE3"/>
    <w:rsid w:val="00036F2F"/>
    <w:rsid w:val="00085322"/>
    <w:rsid w:val="000B7376"/>
    <w:rsid w:val="000D0BDF"/>
    <w:rsid w:val="001016F2"/>
    <w:rsid w:val="001058D1"/>
    <w:rsid w:val="0011402D"/>
    <w:rsid w:val="001951B5"/>
    <w:rsid w:val="001D658A"/>
    <w:rsid w:val="0020545A"/>
    <w:rsid w:val="0023288B"/>
    <w:rsid w:val="002375E8"/>
    <w:rsid w:val="00263222"/>
    <w:rsid w:val="0027145C"/>
    <w:rsid w:val="00277D76"/>
    <w:rsid w:val="002B5A56"/>
    <w:rsid w:val="002C1FF4"/>
    <w:rsid w:val="002F56E9"/>
    <w:rsid w:val="00346551"/>
    <w:rsid w:val="003912BD"/>
    <w:rsid w:val="00485DD2"/>
    <w:rsid w:val="004C64A3"/>
    <w:rsid w:val="004D2547"/>
    <w:rsid w:val="00571477"/>
    <w:rsid w:val="0061565C"/>
    <w:rsid w:val="00623C70"/>
    <w:rsid w:val="00670A19"/>
    <w:rsid w:val="006766B2"/>
    <w:rsid w:val="00681439"/>
    <w:rsid w:val="006A03DC"/>
    <w:rsid w:val="006B25D3"/>
    <w:rsid w:val="00757976"/>
    <w:rsid w:val="007C52B3"/>
    <w:rsid w:val="007E29C3"/>
    <w:rsid w:val="00905DAC"/>
    <w:rsid w:val="00924850"/>
    <w:rsid w:val="00950577"/>
    <w:rsid w:val="009778D8"/>
    <w:rsid w:val="009E2FDD"/>
    <w:rsid w:val="009F550A"/>
    <w:rsid w:val="00A1488A"/>
    <w:rsid w:val="00A4744E"/>
    <w:rsid w:val="00A70559"/>
    <w:rsid w:val="00A85964"/>
    <w:rsid w:val="00AB6724"/>
    <w:rsid w:val="00AF518A"/>
    <w:rsid w:val="00B20CEA"/>
    <w:rsid w:val="00B23FFB"/>
    <w:rsid w:val="00B26E7D"/>
    <w:rsid w:val="00B54098"/>
    <w:rsid w:val="00B923F7"/>
    <w:rsid w:val="00BA723C"/>
    <w:rsid w:val="00BB6DFB"/>
    <w:rsid w:val="00BB702F"/>
    <w:rsid w:val="00BC1B45"/>
    <w:rsid w:val="00C42FFD"/>
    <w:rsid w:val="00C5095C"/>
    <w:rsid w:val="00C66E51"/>
    <w:rsid w:val="00D051C0"/>
    <w:rsid w:val="00D210EA"/>
    <w:rsid w:val="00DD7C24"/>
    <w:rsid w:val="00E723C7"/>
    <w:rsid w:val="00EE53F5"/>
    <w:rsid w:val="00F6266A"/>
    <w:rsid w:val="00F81D01"/>
    <w:rsid w:val="00F935E2"/>
    <w:rsid w:val="00FA4F4C"/>
    <w:rsid w:val="00FD24C7"/>
    <w:rsid w:val="00FE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EB8ED"/>
  <w15:docId w15:val="{662813E1-8B83-4EC0-9192-DAC1DCF8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eavsnitt">
    <w:name w:val="List Paragraph"/>
    <w:basedOn w:val="Normal"/>
    <w:uiPriority w:val="34"/>
    <w:qFormat/>
    <w:rsid w:val="004448CD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243B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243B3"/>
  </w:style>
  <w:style w:type="paragraph" w:styleId="Bunntekst">
    <w:name w:val="footer"/>
    <w:basedOn w:val="Normal"/>
    <w:link w:val="BunntekstTegn"/>
    <w:uiPriority w:val="99"/>
    <w:unhideWhenUsed/>
    <w:rsid w:val="006243B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243B3"/>
  </w:style>
  <w:style w:type="paragraph" w:styleId="Dokumentkart">
    <w:name w:val="Document Map"/>
    <w:basedOn w:val="Normal"/>
    <w:link w:val="DokumentkartTegn"/>
    <w:uiPriority w:val="99"/>
    <w:semiHidden/>
    <w:unhideWhenUsed/>
    <w:rsid w:val="00D200C5"/>
    <w:rPr>
      <w:rFonts w:ascii="Times New Roman" w:hAnsi="Times New Roman" w:cs="Times New Roman"/>
      <w:sz w:val="24"/>
      <w:szCs w:val="24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200C5"/>
    <w:rPr>
      <w:rFonts w:ascii="Times New Roman" w:hAnsi="Times New Roman" w:cs="Times New Roman"/>
      <w:sz w:val="24"/>
      <w:szCs w:val="24"/>
    </w:rPr>
  </w:style>
  <w:style w:type="paragraph" w:styleId="Undertittel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uker\Downloads\Innkalling-mal-SVSU%20(5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2mYsu/JptqUjU5Z8gFe6Bs/0OA==">AMUW2mUJcD9sl0iJKJzxj66vYQhmh5MXg/UTy3iwiyN8cX/6ie0bE3McKEZB6pf9jkgQ2jiLDvFLHsKpnQ6+blimcRDigwgb2ZuKLASkCzMXQ/8Oe18VcxQMrCCfXPcn2JsZ+2/3OfpQ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Innkalling-mal-SVSU (5)</Template>
  <TotalTime>74</TotalTime>
  <Pages>2</Pages>
  <Words>222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Haakon Lindemann Andressen</cp:lastModifiedBy>
  <cp:revision>4</cp:revision>
  <dcterms:created xsi:type="dcterms:W3CDTF">2025-02-04T14:23:00Z</dcterms:created>
  <dcterms:modified xsi:type="dcterms:W3CDTF">2025-02-04T18:44:00Z</dcterms:modified>
</cp:coreProperties>
</file>